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E5DA" w14:textId="77777777" w:rsidR="002E563E" w:rsidRPr="00144FAE" w:rsidRDefault="002E563E" w:rsidP="00AA33AF"/>
    <w:p w14:paraId="4D8089D3" w14:textId="6F85BD01" w:rsidR="00640F5B" w:rsidRPr="00144FAE" w:rsidRDefault="00E94027" w:rsidP="00E94027">
      <w:pPr>
        <w:pStyle w:val="Titel2"/>
      </w:pPr>
      <w:r>
        <w:t xml:space="preserve">Ihre </w:t>
      </w:r>
      <w:r w:rsidR="006A584C">
        <w:t>Beute</w:t>
      </w:r>
    </w:p>
    <w:p w14:paraId="5734553E" w14:textId="77777777" w:rsidR="00A5422B" w:rsidRDefault="00A5422B" w:rsidP="00AA33AF"/>
    <w:p w14:paraId="06962F58" w14:textId="58BCCF63" w:rsidR="00E94027" w:rsidRDefault="006A584C" w:rsidP="00E94027">
      <w:pPr>
        <w:pStyle w:val="berschrift1"/>
      </w:pPr>
      <w:r>
        <w:t>Bitte notieren Sie sich alles, was Sie sich merken möchten.</w:t>
      </w:r>
    </w:p>
    <w:p w14:paraId="650B5A83" w14:textId="77777777" w:rsidR="00273940" w:rsidRDefault="00273940" w:rsidP="00E94027"/>
    <w:p w14:paraId="7F9C3B5D" w14:textId="77777777" w:rsidR="00E94027" w:rsidRDefault="00E94027" w:rsidP="00E94027"/>
    <w:p w14:paraId="279E4E94" w14:textId="77777777" w:rsidR="004F0F08" w:rsidRPr="004F0F08" w:rsidRDefault="004F0F08" w:rsidP="004F0F08"/>
    <w:sectPr w:rsidR="004F0F08" w:rsidRPr="004F0F08" w:rsidSect="000C30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6CBBD" w14:textId="77777777" w:rsidR="006A584C" w:rsidRDefault="006A584C" w:rsidP="00AA33AF">
      <w:r>
        <w:separator/>
      </w:r>
    </w:p>
    <w:p w14:paraId="5B12E9A0" w14:textId="77777777" w:rsidR="006A584C" w:rsidRDefault="006A584C" w:rsidP="00AA33AF"/>
  </w:endnote>
  <w:endnote w:type="continuationSeparator" w:id="0">
    <w:p w14:paraId="3F2C9D1C" w14:textId="77777777" w:rsidR="006A584C" w:rsidRDefault="006A584C" w:rsidP="00AA33AF">
      <w:r>
        <w:continuationSeparator/>
      </w:r>
    </w:p>
    <w:p w14:paraId="2D940008" w14:textId="77777777" w:rsidR="006A584C" w:rsidRDefault="006A584C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CB12F" w14:textId="77777777" w:rsidR="00DF3825" w:rsidRDefault="00DF3825" w:rsidP="00AA33AF">
    <w:pPr>
      <w:pStyle w:val="Fuzeile"/>
    </w:pPr>
  </w:p>
  <w:p w14:paraId="0F562BEC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5CF06859" w14:textId="77777777" w:rsidR="00DF3825" w:rsidRDefault="00DF3825" w:rsidP="00AA33AF">
        <w:pPr>
          <w:pStyle w:val="Fuzeile"/>
        </w:pPr>
      </w:p>
      <w:p w14:paraId="0DDFF507" w14:textId="77777777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mail@ulrike-hanke.de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4920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95DE7" w14:textId="77777777" w:rsidR="006A584C" w:rsidRDefault="006A584C" w:rsidP="00AA33AF">
      <w:r>
        <w:separator/>
      </w:r>
    </w:p>
    <w:p w14:paraId="56D45476" w14:textId="77777777" w:rsidR="006A584C" w:rsidRDefault="006A584C" w:rsidP="00AA33AF"/>
  </w:footnote>
  <w:footnote w:type="continuationSeparator" w:id="0">
    <w:p w14:paraId="1B65282F" w14:textId="77777777" w:rsidR="006A584C" w:rsidRDefault="006A584C" w:rsidP="00AA33AF">
      <w:r>
        <w:continuationSeparator/>
      </w:r>
    </w:p>
    <w:p w14:paraId="12C34880" w14:textId="77777777" w:rsidR="006A584C" w:rsidRDefault="006A584C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71D9" w14:textId="77777777" w:rsidR="00DF3825" w:rsidRDefault="00DF3825" w:rsidP="00AA33AF">
    <w:pPr>
      <w:pStyle w:val="Kopfzeile"/>
    </w:pPr>
  </w:p>
  <w:p w14:paraId="447D43E2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26EFB" w14:textId="77777777" w:rsidR="00FC20E4" w:rsidRDefault="00645546" w:rsidP="000B382D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C3BAAE" wp14:editId="31DD72D6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8B5C7A" wp14:editId="58677AE7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CEE35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8404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4C"/>
    <w:rsid w:val="00012FD8"/>
    <w:rsid w:val="00020FE8"/>
    <w:rsid w:val="000B382D"/>
    <w:rsid w:val="000C30BF"/>
    <w:rsid w:val="000F3A90"/>
    <w:rsid w:val="0010572B"/>
    <w:rsid w:val="00116931"/>
    <w:rsid w:val="00144FAE"/>
    <w:rsid w:val="001C3F35"/>
    <w:rsid w:val="0022627A"/>
    <w:rsid w:val="00231041"/>
    <w:rsid w:val="00233DF6"/>
    <w:rsid w:val="002404F0"/>
    <w:rsid w:val="00273940"/>
    <w:rsid w:val="002D5E3E"/>
    <w:rsid w:val="002E563E"/>
    <w:rsid w:val="002F472A"/>
    <w:rsid w:val="00324E14"/>
    <w:rsid w:val="00351D38"/>
    <w:rsid w:val="00351FF9"/>
    <w:rsid w:val="003925F9"/>
    <w:rsid w:val="003A6B91"/>
    <w:rsid w:val="003F666D"/>
    <w:rsid w:val="004014E4"/>
    <w:rsid w:val="0041041D"/>
    <w:rsid w:val="00416143"/>
    <w:rsid w:val="004166B9"/>
    <w:rsid w:val="00473F31"/>
    <w:rsid w:val="004B72A4"/>
    <w:rsid w:val="004D78E1"/>
    <w:rsid w:val="004F0F08"/>
    <w:rsid w:val="00527823"/>
    <w:rsid w:val="00572372"/>
    <w:rsid w:val="005738D5"/>
    <w:rsid w:val="00591C15"/>
    <w:rsid w:val="005B2C74"/>
    <w:rsid w:val="005E4FED"/>
    <w:rsid w:val="005F793A"/>
    <w:rsid w:val="00600AFC"/>
    <w:rsid w:val="006256DC"/>
    <w:rsid w:val="00640F5B"/>
    <w:rsid w:val="00645546"/>
    <w:rsid w:val="00670ABD"/>
    <w:rsid w:val="006837C7"/>
    <w:rsid w:val="006A0869"/>
    <w:rsid w:val="006A584C"/>
    <w:rsid w:val="006E6E88"/>
    <w:rsid w:val="006E6F9E"/>
    <w:rsid w:val="006F2F3D"/>
    <w:rsid w:val="00737799"/>
    <w:rsid w:val="007954E7"/>
    <w:rsid w:val="007B501C"/>
    <w:rsid w:val="007B6D5C"/>
    <w:rsid w:val="007E00AA"/>
    <w:rsid w:val="00843E23"/>
    <w:rsid w:val="0086548C"/>
    <w:rsid w:val="008716F6"/>
    <w:rsid w:val="008B2B89"/>
    <w:rsid w:val="00913E36"/>
    <w:rsid w:val="00914F55"/>
    <w:rsid w:val="00916306"/>
    <w:rsid w:val="0093246E"/>
    <w:rsid w:val="00935C5C"/>
    <w:rsid w:val="0096109B"/>
    <w:rsid w:val="0097596D"/>
    <w:rsid w:val="00997427"/>
    <w:rsid w:val="009A49D6"/>
    <w:rsid w:val="009A4E8A"/>
    <w:rsid w:val="009C5615"/>
    <w:rsid w:val="00A374B2"/>
    <w:rsid w:val="00A5422B"/>
    <w:rsid w:val="00A85DEE"/>
    <w:rsid w:val="00A96EBB"/>
    <w:rsid w:val="00AA33AF"/>
    <w:rsid w:val="00AB1B21"/>
    <w:rsid w:val="00AC5495"/>
    <w:rsid w:val="00AC5FCA"/>
    <w:rsid w:val="00AD218D"/>
    <w:rsid w:val="00AF0663"/>
    <w:rsid w:val="00AF60DF"/>
    <w:rsid w:val="00B10ACA"/>
    <w:rsid w:val="00B74965"/>
    <w:rsid w:val="00B81049"/>
    <w:rsid w:val="00B842AA"/>
    <w:rsid w:val="00B96E58"/>
    <w:rsid w:val="00BD0B2C"/>
    <w:rsid w:val="00C132CE"/>
    <w:rsid w:val="00C60623"/>
    <w:rsid w:val="00C9334B"/>
    <w:rsid w:val="00CB7EF2"/>
    <w:rsid w:val="00CC1C9A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3963"/>
    <w:rsid w:val="00DF3825"/>
    <w:rsid w:val="00E35829"/>
    <w:rsid w:val="00E64B01"/>
    <w:rsid w:val="00E672A9"/>
    <w:rsid w:val="00E747BD"/>
    <w:rsid w:val="00E94027"/>
    <w:rsid w:val="00EC0F16"/>
    <w:rsid w:val="00F703A7"/>
    <w:rsid w:val="00FC20E4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FE222A"/>
  <w15:docId w15:val="{9B3F0F99-F6A7-4437-AE6C-43A2FB5B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A33AF"/>
    <w:pPr>
      <w:spacing w:line="276" w:lineRule="auto"/>
      <w:jc w:val="both"/>
    </w:pPr>
    <w:rPr>
      <w:rFonts w:ascii="Open Sans" w:hAnsi="Open Sans" w:cs="Open Sans"/>
      <w:sz w:val="22"/>
      <w:szCs w:val="22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jc w:val="left"/>
      <w:outlineLvl w:val="0"/>
    </w:pPr>
    <w:rPr>
      <w:rFonts w:eastAsiaTheme="majorEastAsia"/>
      <w:b/>
      <w:bCs/>
      <w:color w:val="0762C8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</Template>
  <TotalTime>0</TotalTime>
  <Pages>1</Pages>
  <Words>12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Ulrike Hanke</cp:lastModifiedBy>
  <cp:revision>1</cp:revision>
  <cp:lastPrinted>2020-02-07T11:08:00Z</cp:lastPrinted>
  <dcterms:created xsi:type="dcterms:W3CDTF">2022-02-16T07:34:00Z</dcterms:created>
  <dcterms:modified xsi:type="dcterms:W3CDTF">2022-02-16T07:35:00Z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