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1A6B" w14:textId="1910E990" w:rsidR="00DF1366" w:rsidRDefault="008125D9" w:rsidP="008A4D8D">
      <w:pPr>
        <w:pStyle w:val="Titel2"/>
      </w:pPr>
      <w:r>
        <w:t>Planung einer Lehreinheit</w:t>
      </w:r>
    </w:p>
    <w:p w14:paraId="18C9889A" w14:textId="068A40A9" w:rsidR="008A4D8D" w:rsidRDefault="008A4D8D"/>
    <w:p w14:paraId="2E835B2C" w14:textId="77777777" w:rsidR="00B455EE" w:rsidRDefault="00B455EE"/>
    <w:p w14:paraId="00DF362A" w14:textId="382196F8" w:rsidR="008A4D8D" w:rsidRDefault="00B455EE">
      <w:r>
        <w:rPr>
          <w:b/>
          <w:bCs/>
          <w:i/>
          <w:iCs/>
          <w:color w:val="0762C8" w:themeColor="accent1"/>
        </w:rPr>
        <w:t>Externe</w:t>
      </w:r>
      <w:r w:rsidRPr="00C16972">
        <w:rPr>
          <w:b/>
          <w:bCs/>
          <w:i/>
          <w:iCs/>
          <w:color w:val="0762C8" w:themeColor="accent1"/>
        </w:rPr>
        <w:t xml:space="preserve"> Voraussetzungen</w:t>
      </w:r>
      <w:r>
        <w:rPr>
          <w:b/>
          <w:bCs/>
          <w:i/>
          <w:iCs/>
          <w:color w:val="0762C8" w:themeColor="accent1"/>
        </w:rPr>
        <w:t xml:space="preserve"> der </w:t>
      </w:r>
      <w:r>
        <w:rPr>
          <w:b/>
          <w:bCs/>
          <w:i/>
          <w:iCs/>
          <w:color w:val="0762C8" w:themeColor="accent1"/>
        </w:rPr>
        <w:t>Lehrveranstaltung</w:t>
      </w:r>
    </w:p>
    <w:p w14:paraId="78720E2B" w14:textId="77777777" w:rsidR="00B455EE" w:rsidRDefault="00B455EE"/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402"/>
        <w:gridCol w:w="6083"/>
      </w:tblGrid>
      <w:tr w:rsidR="00B455EE" w:rsidRPr="00EC178E" w14:paraId="50C980EF" w14:textId="77777777" w:rsidTr="00565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2D964F0" w14:textId="77777777" w:rsidR="00B455EE" w:rsidRPr="00015574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>Gruppengröße</w:t>
            </w:r>
          </w:p>
        </w:tc>
        <w:tc>
          <w:tcPr>
            <w:tcW w:w="6083" w:type="dxa"/>
          </w:tcPr>
          <w:p w14:paraId="29021AC3" w14:textId="77777777" w:rsidR="00B455EE" w:rsidRPr="00015574" w:rsidRDefault="00B455EE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384718DC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D641F59" w14:textId="77777777" w:rsidR="00B455EE" w:rsidRPr="00015574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>Räumliche/Mediale Ausstattung</w:t>
            </w:r>
          </w:p>
        </w:tc>
        <w:tc>
          <w:tcPr>
            <w:tcW w:w="6083" w:type="dxa"/>
          </w:tcPr>
          <w:p w14:paraId="651380F5" w14:textId="77777777" w:rsidR="00B455EE" w:rsidRPr="00015574" w:rsidRDefault="00B455EE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57A6D584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1A91924E" w14:textId="77777777" w:rsidR="00B455EE" w:rsidRPr="00015574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>Zur Verfügung stehende Zeit, ECTS-Zahl</w:t>
            </w:r>
          </w:p>
        </w:tc>
        <w:tc>
          <w:tcPr>
            <w:tcW w:w="6083" w:type="dxa"/>
          </w:tcPr>
          <w:p w14:paraId="5DA680C4" w14:textId="77777777" w:rsidR="00B455EE" w:rsidRPr="00015574" w:rsidRDefault="00B455EE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3A577DDE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3659FB86" w14:textId="77777777" w:rsidR="00B455EE" w:rsidRPr="00015574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 xml:space="preserve">Studienphase </w:t>
            </w:r>
          </w:p>
        </w:tc>
        <w:tc>
          <w:tcPr>
            <w:tcW w:w="6083" w:type="dxa"/>
          </w:tcPr>
          <w:p w14:paraId="351323F7" w14:textId="77777777" w:rsidR="00B455EE" w:rsidRPr="00015574" w:rsidRDefault="00B455EE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4AF84503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9847DE5" w14:textId="77777777" w:rsidR="00B455EE" w:rsidRPr="00015574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>Pflicht oder freiwillig?</w:t>
            </w:r>
          </w:p>
        </w:tc>
        <w:tc>
          <w:tcPr>
            <w:tcW w:w="6083" w:type="dxa"/>
          </w:tcPr>
          <w:p w14:paraId="7ADEA8A2" w14:textId="77777777" w:rsidR="00B455EE" w:rsidRPr="00015574" w:rsidRDefault="00B455EE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</w:tbl>
    <w:p w14:paraId="317C6F2A" w14:textId="77777777" w:rsidR="00B455EE" w:rsidRDefault="00B455EE" w:rsidP="00B455EE"/>
    <w:p w14:paraId="0DC16764" w14:textId="77777777" w:rsidR="00B455EE" w:rsidRDefault="00B455EE" w:rsidP="00B455EE"/>
    <w:p w14:paraId="4FA82598" w14:textId="77777777" w:rsidR="00B455EE" w:rsidRDefault="00B455EE" w:rsidP="00B455EE">
      <w:pPr>
        <w:rPr>
          <w:b/>
          <w:bCs/>
          <w:i/>
          <w:iCs/>
          <w:color w:val="0762C8" w:themeColor="accent1"/>
        </w:rPr>
      </w:pPr>
      <w:r w:rsidRPr="00C16972">
        <w:rPr>
          <w:b/>
          <w:bCs/>
          <w:i/>
          <w:iCs/>
          <w:color w:val="0762C8" w:themeColor="accent1"/>
        </w:rPr>
        <w:t>Interne Voraussetzungen</w:t>
      </w:r>
      <w:r>
        <w:rPr>
          <w:b/>
          <w:bCs/>
          <w:i/>
          <w:iCs/>
          <w:color w:val="0762C8" w:themeColor="accent1"/>
        </w:rPr>
        <w:t xml:space="preserve"> der Studierenden</w:t>
      </w:r>
    </w:p>
    <w:p w14:paraId="00B70FE4" w14:textId="77777777" w:rsidR="00B455EE" w:rsidRPr="00C16972" w:rsidRDefault="00B455EE" w:rsidP="00B455EE">
      <w:pPr>
        <w:rPr>
          <w:b/>
          <w:bCs/>
          <w:i/>
          <w:iCs/>
          <w:color w:val="0762C8" w:themeColor="accent1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402"/>
        <w:gridCol w:w="6083"/>
      </w:tblGrid>
      <w:tr w:rsidR="00B455EE" w:rsidRPr="00EC178E" w14:paraId="50EEEC6E" w14:textId="77777777" w:rsidTr="00565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09E93EE0" w14:textId="77777777" w:rsidR="00B455EE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 xml:space="preserve">Vorwissen </w:t>
            </w:r>
          </w:p>
          <w:p w14:paraId="541DCED2" w14:textId="77777777" w:rsidR="00B455EE" w:rsidRPr="00BB0238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BB0238">
              <w:rPr>
                <w:b w:val="0"/>
                <w:bCs w:val="0"/>
                <w:sz w:val="18"/>
                <w:szCs w:val="18"/>
              </w:rPr>
              <w:t>Was wissen die Studierenden schon rund um das Thema der Lehrveranstaltung?</w:t>
            </w:r>
          </w:p>
        </w:tc>
        <w:tc>
          <w:tcPr>
            <w:tcW w:w="6083" w:type="dxa"/>
          </w:tcPr>
          <w:p w14:paraId="16944384" w14:textId="77777777" w:rsidR="00B455EE" w:rsidRPr="00015574" w:rsidRDefault="00B455EE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1ABC498C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8F10AC1" w14:textId="77777777" w:rsidR="00B455EE" w:rsidRPr="00BB0238" w:rsidRDefault="00B455EE" w:rsidP="00565186">
            <w:pPr>
              <w:jc w:val="left"/>
              <w:rPr>
                <w:sz w:val="18"/>
                <w:szCs w:val="18"/>
              </w:rPr>
            </w:pPr>
            <w:r w:rsidRPr="00BB0238">
              <w:rPr>
                <w:sz w:val="18"/>
                <w:szCs w:val="18"/>
              </w:rPr>
              <w:t>Erwartungen</w:t>
            </w:r>
          </w:p>
          <w:p w14:paraId="5236834D" w14:textId="77777777" w:rsidR="00B455EE" w:rsidRPr="00BB0238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BB0238">
              <w:rPr>
                <w:b w:val="0"/>
                <w:bCs w:val="0"/>
                <w:sz w:val="18"/>
                <w:szCs w:val="18"/>
              </w:rPr>
              <w:t>Was erwarten sie von der Lehrveranstaltung</w:t>
            </w:r>
          </w:p>
        </w:tc>
        <w:tc>
          <w:tcPr>
            <w:tcW w:w="6083" w:type="dxa"/>
          </w:tcPr>
          <w:p w14:paraId="1057FE1D" w14:textId="77777777" w:rsidR="00B455EE" w:rsidRPr="00015574" w:rsidRDefault="00B455EE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55F36786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45E3D60" w14:textId="77777777" w:rsidR="00B455EE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015574">
              <w:rPr>
                <w:sz w:val="18"/>
                <w:szCs w:val="18"/>
              </w:rPr>
              <w:t xml:space="preserve">Interesse </w:t>
            </w:r>
          </w:p>
          <w:p w14:paraId="6E656A95" w14:textId="77777777" w:rsidR="00B455EE" w:rsidRPr="00BB0238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BB0238">
              <w:rPr>
                <w:b w:val="0"/>
                <w:bCs w:val="0"/>
                <w:sz w:val="18"/>
                <w:szCs w:val="18"/>
              </w:rPr>
              <w:t>Wofür interessieren sich die Studierenden allgemein, bzw. hinsichtlich des Themas?</w:t>
            </w:r>
          </w:p>
        </w:tc>
        <w:tc>
          <w:tcPr>
            <w:tcW w:w="6083" w:type="dxa"/>
          </w:tcPr>
          <w:p w14:paraId="43B6C6BF" w14:textId="77777777" w:rsidR="00B455EE" w:rsidRPr="004D450F" w:rsidRDefault="00B455EE" w:rsidP="00565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495A2865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5D76D39" w14:textId="77777777" w:rsidR="00B455EE" w:rsidRPr="00BB0238" w:rsidRDefault="00B455EE" w:rsidP="00565186">
            <w:pPr>
              <w:jc w:val="left"/>
              <w:rPr>
                <w:sz w:val="18"/>
                <w:szCs w:val="18"/>
              </w:rPr>
            </w:pPr>
            <w:r w:rsidRPr="00BB0238">
              <w:rPr>
                <w:sz w:val="18"/>
                <w:szCs w:val="18"/>
              </w:rPr>
              <w:t>Motivation</w:t>
            </w:r>
          </w:p>
          <w:p w14:paraId="648612F9" w14:textId="77777777" w:rsidR="00B455EE" w:rsidRPr="00BB0238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BB0238">
              <w:rPr>
                <w:b w:val="0"/>
                <w:bCs w:val="0"/>
                <w:sz w:val="18"/>
                <w:szCs w:val="18"/>
              </w:rPr>
              <w:t>Sind die Studierenden eher motiviert für die Lehrveranstaltung oder nicht?</w:t>
            </w:r>
          </w:p>
        </w:tc>
        <w:tc>
          <w:tcPr>
            <w:tcW w:w="6083" w:type="dxa"/>
          </w:tcPr>
          <w:p w14:paraId="0692D09F" w14:textId="77777777" w:rsidR="00B455EE" w:rsidRPr="00015574" w:rsidRDefault="00B455EE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  <w:tr w:rsidR="00B455EE" w:rsidRPr="00EC178E" w14:paraId="6E3B79FF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2CC9338" w14:textId="77777777" w:rsidR="00B455EE" w:rsidRPr="00BB0238" w:rsidRDefault="00B455EE" w:rsidP="00565186">
            <w:pPr>
              <w:jc w:val="left"/>
              <w:rPr>
                <w:sz w:val="18"/>
                <w:szCs w:val="18"/>
              </w:rPr>
            </w:pPr>
            <w:r w:rsidRPr="00BB0238">
              <w:rPr>
                <w:sz w:val="18"/>
                <w:szCs w:val="18"/>
              </w:rPr>
              <w:t>Arbeits- und Lerngewohnheiten</w:t>
            </w:r>
          </w:p>
          <w:p w14:paraId="1D388DBC" w14:textId="77777777" w:rsidR="00B455EE" w:rsidRPr="00BB0238" w:rsidRDefault="00B455EE" w:rsidP="00565186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BB0238">
              <w:rPr>
                <w:b w:val="0"/>
                <w:bCs w:val="0"/>
                <w:sz w:val="18"/>
                <w:szCs w:val="18"/>
              </w:rPr>
              <w:t xml:space="preserve">Wie arbeiten und lernen sie bisher </w:t>
            </w:r>
            <w:proofErr w:type="gramStart"/>
            <w:r w:rsidRPr="00BB0238">
              <w:rPr>
                <w:b w:val="0"/>
                <w:bCs w:val="0"/>
                <w:sz w:val="18"/>
                <w:szCs w:val="18"/>
              </w:rPr>
              <w:t>alleine</w:t>
            </w:r>
            <w:proofErr w:type="gramEnd"/>
            <w:r w:rsidRPr="00BB0238">
              <w:rPr>
                <w:b w:val="0"/>
                <w:bCs w:val="0"/>
                <w:sz w:val="18"/>
                <w:szCs w:val="18"/>
              </w:rPr>
              <w:t xml:space="preserve"> und in Lehrveranstaltungen?</w:t>
            </w:r>
          </w:p>
        </w:tc>
        <w:tc>
          <w:tcPr>
            <w:tcW w:w="6083" w:type="dxa"/>
          </w:tcPr>
          <w:p w14:paraId="1DA2163A" w14:textId="77777777" w:rsidR="00B455EE" w:rsidRPr="00015574" w:rsidRDefault="00B455EE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</w:tc>
      </w:tr>
    </w:tbl>
    <w:p w14:paraId="51011450" w14:textId="77777777" w:rsidR="00F71725" w:rsidRDefault="00F71725">
      <w:pPr>
        <w:spacing w:line="240" w:lineRule="auto"/>
        <w:jc w:val="left"/>
        <w:rPr>
          <w:rFonts w:eastAsiaTheme="majorEastAsia"/>
          <w:b/>
          <w:bCs/>
          <w:color w:val="0762C8"/>
          <w:sz w:val="24"/>
        </w:rPr>
      </w:pPr>
      <w:r>
        <w:br w:type="page"/>
      </w:r>
    </w:p>
    <w:p w14:paraId="56326719" w14:textId="33514CEE" w:rsidR="00DF1366" w:rsidRDefault="00DF1366" w:rsidP="00DF1366">
      <w:pPr>
        <w:pStyle w:val="berschrift1"/>
      </w:pPr>
      <w:r>
        <w:lastRenderedPageBreak/>
        <w:t xml:space="preserve">Ziele </w:t>
      </w:r>
      <w:r w:rsidR="009E7012">
        <w:t>der Lehreinheit</w:t>
      </w:r>
    </w:p>
    <w:p w14:paraId="7E1480AC" w14:textId="369C222A" w:rsidR="009E7012" w:rsidRDefault="009E7012" w:rsidP="009E7012">
      <w:pPr>
        <w:rPr>
          <w:i/>
          <w:iCs/>
        </w:rPr>
      </w:pPr>
      <w:r w:rsidRPr="005663BF">
        <w:rPr>
          <w:i/>
          <w:iCs/>
        </w:rPr>
        <w:t>(hier können Sie ggf. Ihre Tabelle aus der Semester-/Modulplanung einfügen</w:t>
      </w:r>
      <w:r w:rsidR="005663BF" w:rsidRPr="005663BF">
        <w:rPr>
          <w:i/>
          <w:iCs/>
        </w:rPr>
        <w:t xml:space="preserve"> und die Ziele, die diese Lehreinheit anstrebt, hervorheben)</w:t>
      </w:r>
    </w:p>
    <w:p w14:paraId="3009210B" w14:textId="77777777" w:rsidR="00C85110" w:rsidRDefault="00C85110" w:rsidP="009E7012">
      <w:pPr>
        <w:rPr>
          <w:i/>
          <w:iCs/>
        </w:rPr>
      </w:pPr>
    </w:p>
    <w:p w14:paraId="24396E5C" w14:textId="77777777" w:rsidR="00033750" w:rsidRPr="003E69A2" w:rsidRDefault="00033750" w:rsidP="00033750"/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3103"/>
        <w:gridCol w:w="3548"/>
        <w:gridCol w:w="3269"/>
      </w:tblGrid>
      <w:tr w:rsidR="00033750" w:rsidRPr="009817B3" w14:paraId="4FF3033C" w14:textId="77777777" w:rsidTr="00565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91" w:type="dxa"/>
            <w:hideMark/>
          </w:tcPr>
          <w:p w14:paraId="4A4B7C30" w14:textId="77777777" w:rsidR="00033750" w:rsidRPr="008D60B6" w:rsidRDefault="00033750" w:rsidP="00565186">
            <w:pPr>
              <w:jc w:val="left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Stufe</w:t>
            </w:r>
          </w:p>
        </w:tc>
        <w:tc>
          <w:tcPr>
            <w:tcW w:w="3651" w:type="dxa"/>
            <w:hideMark/>
          </w:tcPr>
          <w:p w14:paraId="4CE82331" w14:textId="77777777" w:rsidR="00033750" w:rsidRPr="009817B3" w:rsidRDefault="00033750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Fachlichkeit</w:t>
            </w:r>
          </w:p>
        </w:tc>
        <w:tc>
          <w:tcPr>
            <w:tcW w:w="3368" w:type="dxa"/>
            <w:hideMark/>
          </w:tcPr>
          <w:p w14:paraId="009ADBE8" w14:textId="77777777" w:rsidR="00033750" w:rsidRPr="009817B3" w:rsidRDefault="00033750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I</w:t>
            </w:r>
            <w:r w:rsidRPr="009817B3">
              <w:rPr>
                <w:sz w:val="20"/>
                <w:szCs w:val="20"/>
              </w:rPr>
              <w:t>-kompetenz</w:t>
            </w:r>
          </w:p>
        </w:tc>
      </w:tr>
      <w:tr w:rsidR="00033750" w:rsidRPr="009817B3" w14:paraId="53CF0012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38CFF83B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19" w:type="dxa"/>
            <w:gridSpan w:val="2"/>
          </w:tcPr>
          <w:p w14:paraId="1D72AFCD" w14:textId="77777777" w:rsidR="00033750" w:rsidRPr="009817B3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 xml:space="preserve">Integrierte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F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ach-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KI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K</w:t>
            </w: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>ompetenz</w:t>
            </w:r>
          </w:p>
        </w:tc>
      </w:tr>
      <w:tr w:rsidR="00033750" w:rsidRPr="009817B3" w14:paraId="6827C163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4742A002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Verantwortungsbewusst steuern</w:t>
            </w:r>
          </w:p>
        </w:tc>
        <w:tc>
          <w:tcPr>
            <w:tcW w:w="7019" w:type="dxa"/>
            <w:gridSpan w:val="2"/>
          </w:tcPr>
          <w:p w14:paraId="62015506" w14:textId="77777777" w:rsidR="00033750" w:rsidRPr="00720032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3750" w:rsidRPr="009817B3" w14:paraId="58A5A04B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5832D69E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Kritisch-mehrperspektivisch bewerten</w:t>
            </w:r>
          </w:p>
        </w:tc>
        <w:tc>
          <w:tcPr>
            <w:tcW w:w="7019" w:type="dxa"/>
            <w:gridSpan w:val="2"/>
          </w:tcPr>
          <w:p w14:paraId="31605B91" w14:textId="77777777" w:rsidR="00033750" w:rsidRPr="00720032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3750" w:rsidRPr="009817B3" w14:paraId="61231475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6503362F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Ko-konstruktiv entwickeln (</w:t>
            </w:r>
            <w:r>
              <w:rPr>
                <w:sz w:val="20"/>
                <w:szCs w:val="20"/>
              </w:rPr>
              <w:t>M</w:t>
            </w:r>
            <w:r w:rsidRPr="008D60B6">
              <w:rPr>
                <w:sz w:val="20"/>
                <w:szCs w:val="20"/>
              </w:rPr>
              <w:t>ensch–</w:t>
            </w:r>
            <w:r>
              <w:rPr>
                <w:sz w:val="20"/>
                <w:szCs w:val="20"/>
              </w:rPr>
              <w:t>Mensch-KI</w:t>
            </w:r>
            <w:r w:rsidRPr="008D60B6">
              <w:rPr>
                <w:sz w:val="20"/>
                <w:szCs w:val="20"/>
              </w:rPr>
              <w:t>)</w:t>
            </w:r>
          </w:p>
        </w:tc>
        <w:tc>
          <w:tcPr>
            <w:tcW w:w="7019" w:type="dxa"/>
            <w:gridSpan w:val="2"/>
          </w:tcPr>
          <w:p w14:paraId="47429A37" w14:textId="77777777" w:rsidR="00033750" w:rsidRPr="00720032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3750" w:rsidRPr="009817B3" w14:paraId="075A478B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19D4BC99" w14:textId="77777777" w:rsidR="00033750" w:rsidRPr="008D60B6" w:rsidRDefault="00033750" w:rsidP="00565186">
            <w:pPr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51" w:type="dxa"/>
          </w:tcPr>
          <w:p w14:paraId="1154093C" w14:textId="77777777" w:rsidR="00033750" w:rsidRPr="00055ED6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55ED6">
              <w:rPr>
                <w:b/>
                <w:bCs/>
                <w:sz w:val="20"/>
                <w:szCs w:val="20"/>
              </w:rPr>
              <w:t>Fachlichkeit</w:t>
            </w:r>
          </w:p>
        </w:tc>
        <w:tc>
          <w:tcPr>
            <w:tcW w:w="3368" w:type="dxa"/>
          </w:tcPr>
          <w:p w14:paraId="5FF2F97E" w14:textId="77777777" w:rsidR="00033750" w:rsidRPr="00055ED6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55ED6">
              <w:rPr>
                <w:b/>
                <w:bCs/>
                <w:sz w:val="20"/>
                <w:szCs w:val="20"/>
              </w:rPr>
              <w:t>KI-Kompetenz</w:t>
            </w:r>
          </w:p>
        </w:tc>
      </w:tr>
      <w:tr w:rsidR="00033750" w:rsidRPr="009817B3" w14:paraId="70E698C9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2D776122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Analysieren</w:t>
            </w:r>
          </w:p>
        </w:tc>
        <w:tc>
          <w:tcPr>
            <w:tcW w:w="3651" w:type="dxa"/>
          </w:tcPr>
          <w:p w14:paraId="57D633AF" w14:textId="77777777" w:rsidR="00033750" w:rsidRPr="009817B3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4F89B4B6" w14:textId="77777777" w:rsidR="00033750" w:rsidRPr="009817B3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3750" w:rsidRPr="009817B3" w14:paraId="2F677D4D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59803BB9" w14:textId="77777777" w:rsidR="00033750" w:rsidRPr="008D60B6" w:rsidRDefault="00033750" w:rsidP="00565186">
            <w:pPr>
              <w:jc w:val="left"/>
              <w:rPr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Anwenden</w:t>
            </w:r>
          </w:p>
        </w:tc>
        <w:tc>
          <w:tcPr>
            <w:tcW w:w="3651" w:type="dxa"/>
          </w:tcPr>
          <w:p w14:paraId="278006D8" w14:textId="77777777" w:rsidR="00033750" w:rsidRPr="009817B3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75934FC0" w14:textId="77777777" w:rsidR="00033750" w:rsidRPr="009817B3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3750" w:rsidRPr="009817B3" w14:paraId="54A0FEB5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303EB2E3" w14:textId="77777777" w:rsidR="00033750" w:rsidRPr="008D60B6" w:rsidRDefault="00033750" w:rsidP="00565186">
            <w:pPr>
              <w:jc w:val="left"/>
              <w:rPr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Verstehen</w:t>
            </w:r>
          </w:p>
        </w:tc>
        <w:tc>
          <w:tcPr>
            <w:tcW w:w="3651" w:type="dxa"/>
          </w:tcPr>
          <w:p w14:paraId="706185FA" w14:textId="77777777" w:rsidR="00033750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85DCE04" w14:textId="77777777" w:rsidR="00033750" w:rsidRPr="009817B3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71B55594" w14:textId="77777777" w:rsidR="00033750" w:rsidRPr="009817B3" w:rsidRDefault="00033750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33750" w:rsidRPr="009817B3" w14:paraId="5097E8A3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hideMark/>
          </w:tcPr>
          <w:p w14:paraId="3F584DFB" w14:textId="77777777" w:rsidR="00033750" w:rsidRPr="008D60B6" w:rsidRDefault="00033750" w:rsidP="00565186">
            <w:pPr>
              <w:jc w:val="left"/>
              <w:rPr>
                <w:i/>
                <w:iCs/>
                <w:sz w:val="20"/>
                <w:szCs w:val="20"/>
              </w:rPr>
            </w:pPr>
            <w:r w:rsidRPr="008D60B6">
              <w:rPr>
                <w:sz w:val="20"/>
                <w:szCs w:val="20"/>
              </w:rPr>
              <w:t>Erinnern</w:t>
            </w:r>
          </w:p>
        </w:tc>
        <w:tc>
          <w:tcPr>
            <w:tcW w:w="3651" w:type="dxa"/>
          </w:tcPr>
          <w:p w14:paraId="39B46310" w14:textId="77777777" w:rsidR="00033750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8491E39" w14:textId="77777777" w:rsidR="00033750" w:rsidRPr="009817B3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368" w:type="dxa"/>
          </w:tcPr>
          <w:p w14:paraId="08196081" w14:textId="77777777" w:rsidR="00033750" w:rsidRPr="009817B3" w:rsidRDefault="00033750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EC4A2C2" w14:textId="77777777" w:rsidR="00033750" w:rsidRPr="00DF1366" w:rsidRDefault="00033750" w:rsidP="00033750"/>
    <w:p w14:paraId="08A4DBC0" w14:textId="77777777" w:rsidR="00033750" w:rsidRPr="00DF1366" w:rsidRDefault="00033750" w:rsidP="00033750"/>
    <w:p w14:paraId="1EC2699A" w14:textId="77777777" w:rsidR="00C85110" w:rsidRPr="00DF1366" w:rsidRDefault="00C85110" w:rsidP="00C85110"/>
    <w:p w14:paraId="7D923435" w14:textId="77777777" w:rsidR="008A4D8D" w:rsidRDefault="008A4D8D" w:rsidP="00DF1366"/>
    <w:p w14:paraId="469D8760" w14:textId="77777777" w:rsidR="008A4D8D" w:rsidRDefault="008A4D8D" w:rsidP="00DF1366">
      <w:pPr>
        <w:pStyle w:val="berschrift1"/>
        <w:sectPr w:rsidR="008A4D8D" w:rsidSect="0007089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135" w:bottom="1134" w:left="851" w:header="708" w:footer="708" w:gutter="0"/>
          <w:cols w:space="708"/>
          <w:docGrid w:linePitch="360"/>
        </w:sectPr>
      </w:pPr>
    </w:p>
    <w:p w14:paraId="6670BC92" w14:textId="450C6C72" w:rsidR="00DF1366" w:rsidRDefault="00461757" w:rsidP="00DF1366">
      <w:pPr>
        <w:pStyle w:val="berschrift1"/>
      </w:pPr>
      <w:r>
        <w:lastRenderedPageBreak/>
        <w:t>Feinplanung</w:t>
      </w:r>
      <w:r w:rsidR="00236819">
        <w:t xml:space="preserve"> der Lehreinheit</w:t>
      </w:r>
    </w:p>
    <w:p w14:paraId="5619E891" w14:textId="3AFBF59E" w:rsidR="002726D5" w:rsidRDefault="002726D5" w:rsidP="002726D5"/>
    <w:p w14:paraId="6F0A7A4C" w14:textId="1AD89BFC" w:rsidR="002726D5" w:rsidRPr="00B21F23" w:rsidRDefault="002726D5" w:rsidP="002726D5">
      <w:pPr>
        <w:rPr>
          <w:b/>
          <w:bCs/>
          <w:i/>
          <w:iCs/>
          <w:color w:val="0762C8" w:themeColor="accent1"/>
        </w:rPr>
      </w:pPr>
      <w:r w:rsidRPr="00B21F23">
        <w:rPr>
          <w:b/>
          <w:bCs/>
          <w:i/>
          <w:iCs/>
          <w:color w:val="0762C8" w:themeColor="accent1"/>
        </w:rPr>
        <w:t>Ggf. Vorbereitungsauftrag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88"/>
        <w:gridCol w:w="3474"/>
        <w:gridCol w:w="3048"/>
      </w:tblGrid>
      <w:tr w:rsidR="00810D46" w:rsidRPr="001D55CD" w14:paraId="07D87555" w14:textId="08B18260" w:rsidTr="001D55CD">
        <w:tc>
          <w:tcPr>
            <w:tcW w:w="3388" w:type="dxa"/>
            <w:vAlign w:val="bottom"/>
          </w:tcPr>
          <w:p w14:paraId="495D6FEC" w14:textId="4F6DE8AB" w:rsidR="00810D46" w:rsidRPr="001D55CD" w:rsidRDefault="00810D46" w:rsidP="001D55CD">
            <w:pPr>
              <w:jc w:val="left"/>
              <w:rPr>
                <w:b/>
                <w:bCs/>
              </w:rPr>
            </w:pPr>
            <w:r w:rsidRPr="001D55CD">
              <w:rPr>
                <w:b/>
                <w:bCs/>
              </w:rPr>
              <w:t>Aufgabe</w:t>
            </w:r>
          </w:p>
        </w:tc>
        <w:tc>
          <w:tcPr>
            <w:tcW w:w="3474" w:type="dxa"/>
            <w:vAlign w:val="bottom"/>
          </w:tcPr>
          <w:p w14:paraId="209B7B5D" w14:textId="459BD97E" w:rsidR="00810D46" w:rsidRPr="001D55CD" w:rsidRDefault="00810D46" w:rsidP="001D55CD">
            <w:pPr>
              <w:jc w:val="left"/>
              <w:rPr>
                <w:b/>
                <w:bCs/>
              </w:rPr>
            </w:pPr>
            <w:r w:rsidRPr="001D55CD">
              <w:rPr>
                <w:b/>
                <w:bCs/>
              </w:rPr>
              <w:t>zur Verfügung zu stellendes Material</w:t>
            </w:r>
          </w:p>
        </w:tc>
        <w:tc>
          <w:tcPr>
            <w:tcW w:w="3048" w:type="dxa"/>
            <w:vAlign w:val="bottom"/>
          </w:tcPr>
          <w:p w14:paraId="1CE347D0" w14:textId="01FEB6B0" w:rsidR="00810D46" w:rsidRPr="001D55CD" w:rsidRDefault="00810D46" w:rsidP="001D55CD">
            <w:pPr>
              <w:jc w:val="left"/>
              <w:rPr>
                <w:b/>
                <w:bCs/>
              </w:rPr>
            </w:pPr>
            <w:r w:rsidRPr="001D55CD">
              <w:rPr>
                <w:b/>
                <w:bCs/>
              </w:rPr>
              <w:t>Ggf. Abgabetermin</w:t>
            </w:r>
          </w:p>
        </w:tc>
      </w:tr>
      <w:tr w:rsidR="00810D46" w14:paraId="7EEFE36F" w14:textId="7796663D" w:rsidTr="00810D46">
        <w:tc>
          <w:tcPr>
            <w:tcW w:w="3388" w:type="dxa"/>
          </w:tcPr>
          <w:p w14:paraId="79D0652B" w14:textId="77777777" w:rsidR="00810D46" w:rsidRDefault="00810D46" w:rsidP="002726D5"/>
          <w:p w14:paraId="2C587FD0" w14:textId="77777777" w:rsidR="00810D46" w:rsidRDefault="00810D46" w:rsidP="002726D5"/>
          <w:p w14:paraId="7B4B84A0" w14:textId="4AC61676" w:rsidR="00810D46" w:rsidRDefault="00810D46" w:rsidP="002726D5"/>
        </w:tc>
        <w:tc>
          <w:tcPr>
            <w:tcW w:w="3474" w:type="dxa"/>
          </w:tcPr>
          <w:p w14:paraId="1B2BEB55" w14:textId="77777777" w:rsidR="00810D46" w:rsidRDefault="00810D46" w:rsidP="002726D5"/>
        </w:tc>
        <w:tc>
          <w:tcPr>
            <w:tcW w:w="3048" w:type="dxa"/>
          </w:tcPr>
          <w:p w14:paraId="5FDD3642" w14:textId="77777777" w:rsidR="00810D46" w:rsidRDefault="00810D46" w:rsidP="002726D5"/>
        </w:tc>
      </w:tr>
    </w:tbl>
    <w:p w14:paraId="02E4D589" w14:textId="1FE0AB15" w:rsidR="002726D5" w:rsidRDefault="002726D5" w:rsidP="002726D5"/>
    <w:p w14:paraId="091014F5" w14:textId="77777777" w:rsidR="002726D5" w:rsidRPr="002726D5" w:rsidRDefault="002726D5" w:rsidP="002726D5"/>
    <w:p w14:paraId="0DFF0F20" w14:textId="279A4311" w:rsidR="00DF1366" w:rsidRPr="00B21F23" w:rsidRDefault="00236819" w:rsidP="00DF1366">
      <w:pPr>
        <w:rPr>
          <w:b/>
          <w:bCs/>
          <w:i/>
          <w:iCs/>
          <w:color w:val="0762C8" w:themeColor="accent1"/>
        </w:rPr>
      </w:pPr>
      <w:r w:rsidRPr="00B21F23">
        <w:rPr>
          <w:b/>
          <w:bCs/>
          <w:i/>
          <w:iCs/>
          <w:color w:val="0762C8" w:themeColor="accent1"/>
        </w:rPr>
        <w:t>Planung der synchronen Session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0"/>
      </w:tblGrid>
      <w:tr w:rsidR="0062006E" w14:paraId="6AC7E4B2" w14:textId="77777777" w:rsidTr="0062006E">
        <w:tc>
          <w:tcPr>
            <w:tcW w:w="9910" w:type="dxa"/>
          </w:tcPr>
          <w:p w14:paraId="24496083" w14:textId="77777777" w:rsidR="0062006E" w:rsidRDefault="0062006E" w:rsidP="00DF1366">
            <w:r>
              <w:t>Format (</w:t>
            </w:r>
            <w:r w:rsidR="00B21F23">
              <w:t>vor Ort, virtuell, hybrid, Chat)</w:t>
            </w:r>
          </w:p>
          <w:p w14:paraId="0E0DA626" w14:textId="77777777" w:rsidR="00B21F23" w:rsidRDefault="00B21F23" w:rsidP="00DF1366"/>
          <w:p w14:paraId="4D6D078F" w14:textId="2E084361" w:rsidR="00B21F23" w:rsidRDefault="00B21F23" w:rsidP="00DF1366"/>
        </w:tc>
      </w:tr>
    </w:tbl>
    <w:p w14:paraId="640B9BD2" w14:textId="2C65B8EB" w:rsidR="0062006E" w:rsidRDefault="0062006E" w:rsidP="00DF1366"/>
    <w:tbl>
      <w:tblPr>
        <w:tblStyle w:val="EinfacheTabelle3"/>
        <w:tblW w:w="0" w:type="auto"/>
        <w:tblLook w:val="0420" w:firstRow="1" w:lastRow="0" w:firstColumn="0" w:lastColumn="0" w:noHBand="0" w:noVBand="1"/>
      </w:tblPr>
      <w:tblGrid>
        <w:gridCol w:w="1937"/>
        <w:gridCol w:w="3166"/>
        <w:gridCol w:w="1418"/>
        <w:gridCol w:w="1843"/>
        <w:gridCol w:w="1546"/>
      </w:tblGrid>
      <w:tr w:rsidR="00307B0B" w14:paraId="2474A67C" w14:textId="77777777" w:rsidTr="00DC19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37" w:type="dxa"/>
            <w:vAlign w:val="bottom"/>
          </w:tcPr>
          <w:p w14:paraId="6A8712F6" w14:textId="4DBAE77D" w:rsidR="00307B0B" w:rsidRDefault="00307B0B" w:rsidP="00DC1950">
            <w:pPr>
              <w:jc w:val="left"/>
            </w:pPr>
            <w:r>
              <w:t>Zeit</w:t>
            </w:r>
          </w:p>
        </w:tc>
        <w:tc>
          <w:tcPr>
            <w:tcW w:w="3166" w:type="dxa"/>
            <w:vAlign w:val="bottom"/>
          </w:tcPr>
          <w:p w14:paraId="5AEF5D9A" w14:textId="03661E96" w:rsidR="00307B0B" w:rsidRDefault="00307B0B" w:rsidP="00DC1950">
            <w:pPr>
              <w:jc w:val="left"/>
            </w:pPr>
            <w:r>
              <w:t>Inhalt</w:t>
            </w:r>
          </w:p>
        </w:tc>
        <w:tc>
          <w:tcPr>
            <w:tcW w:w="1418" w:type="dxa"/>
            <w:vAlign w:val="bottom"/>
          </w:tcPr>
          <w:p w14:paraId="2BE6CEEA" w14:textId="69203907" w:rsidR="00307B0B" w:rsidRDefault="00307B0B" w:rsidP="00DC1950">
            <w:pPr>
              <w:jc w:val="left"/>
            </w:pPr>
            <w:r>
              <w:t>Methode</w:t>
            </w:r>
          </w:p>
        </w:tc>
        <w:tc>
          <w:tcPr>
            <w:tcW w:w="1843" w:type="dxa"/>
            <w:vAlign w:val="bottom"/>
          </w:tcPr>
          <w:p w14:paraId="24F8F1BF" w14:textId="6587DD6F" w:rsidR="00307B0B" w:rsidRDefault="00307B0B" w:rsidP="00DC1950">
            <w:pPr>
              <w:jc w:val="left"/>
            </w:pPr>
            <w:r>
              <w:t>Ggf. Lehrschritt</w:t>
            </w:r>
            <w:r w:rsidR="00DC1950">
              <w:t xml:space="preserve"> (vgl. MOMBI)</w:t>
            </w:r>
          </w:p>
        </w:tc>
        <w:tc>
          <w:tcPr>
            <w:tcW w:w="1546" w:type="dxa"/>
            <w:vAlign w:val="bottom"/>
          </w:tcPr>
          <w:p w14:paraId="509CA50C" w14:textId="42006A40" w:rsidR="00307B0B" w:rsidRDefault="00307B0B" w:rsidP="00DC1950">
            <w:pPr>
              <w:jc w:val="left"/>
            </w:pPr>
            <w:r>
              <w:t>Medien</w:t>
            </w:r>
          </w:p>
        </w:tc>
      </w:tr>
      <w:tr w:rsidR="00307B0B" w14:paraId="257CB423" w14:textId="77777777" w:rsidTr="001D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937" w:type="dxa"/>
          </w:tcPr>
          <w:p w14:paraId="2A23B6D2" w14:textId="77777777" w:rsidR="00307B0B" w:rsidRDefault="00307B0B" w:rsidP="00DF1366"/>
        </w:tc>
        <w:tc>
          <w:tcPr>
            <w:tcW w:w="3166" w:type="dxa"/>
          </w:tcPr>
          <w:p w14:paraId="37294C9D" w14:textId="77777777" w:rsidR="00307B0B" w:rsidRDefault="00307B0B" w:rsidP="00DF1366"/>
        </w:tc>
        <w:tc>
          <w:tcPr>
            <w:tcW w:w="1418" w:type="dxa"/>
          </w:tcPr>
          <w:p w14:paraId="466CF0F6" w14:textId="77777777" w:rsidR="00307B0B" w:rsidRDefault="00307B0B" w:rsidP="00DF1366"/>
        </w:tc>
        <w:tc>
          <w:tcPr>
            <w:tcW w:w="1843" w:type="dxa"/>
          </w:tcPr>
          <w:p w14:paraId="0CFBCED4" w14:textId="77777777" w:rsidR="00307B0B" w:rsidRDefault="00307B0B" w:rsidP="00DF1366"/>
        </w:tc>
        <w:tc>
          <w:tcPr>
            <w:tcW w:w="1546" w:type="dxa"/>
          </w:tcPr>
          <w:p w14:paraId="5C64E39C" w14:textId="7FFC4BFB" w:rsidR="00307B0B" w:rsidRDefault="00307B0B" w:rsidP="00DF1366"/>
        </w:tc>
      </w:tr>
      <w:tr w:rsidR="00307B0B" w14:paraId="742DA501" w14:textId="77777777" w:rsidTr="001D55CD">
        <w:trPr>
          <w:trHeight w:val="567"/>
        </w:trPr>
        <w:tc>
          <w:tcPr>
            <w:tcW w:w="1937" w:type="dxa"/>
          </w:tcPr>
          <w:p w14:paraId="3C175BBC" w14:textId="77777777" w:rsidR="00307B0B" w:rsidRDefault="00307B0B" w:rsidP="00DF1366"/>
        </w:tc>
        <w:tc>
          <w:tcPr>
            <w:tcW w:w="3166" w:type="dxa"/>
          </w:tcPr>
          <w:p w14:paraId="67271DE7" w14:textId="77777777" w:rsidR="00307B0B" w:rsidRDefault="00307B0B" w:rsidP="00DF1366"/>
        </w:tc>
        <w:tc>
          <w:tcPr>
            <w:tcW w:w="1418" w:type="dxa"/>
          </w:tcPr>
          <w:p w14:paraId="62B30241" w14:textId="77777777" w:rsidR="00307B0B" w:rsidRDefault="00307B0B" w:rsidP="00DF1366"/>
        </w:tc>
        <w:tc>
          <w:tcPr>
            <w:tcW w:w="1843" w:type="dxa"/>
          </w:tcPr>
          <w:p w14:paraId="6C5F6B23" w14:textId="77777777" w:rsidR="00307B0B" w:rsidRDefault="00307B0B" w:rsidP="00DF1366"/>
        </w:tc>
        <w:tc>
          <w:tcPr>
            <w:tcW w:w="1546" w:type="dxa"/>
          </w:tcPr>
          <w:p w14:paraId="086A6191" w14:textId="2C77009E" w:rsidR="00307B0B" w:rsidRDefault="00307B0B" w:rsidP="00DF1366"/>
        </w:tc>
      </w:tr>
      <w:tr w:rsidR="00307B0B" w14:paraId="00149DC9" w14:textId="77777777" w:rsidTr="001D5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937" w:type="dxa"/>
          </w:tcPr>
          <w:p w14:paraId="16201373" w14:textId="77777777" w:rsidR="00307B0B" w:rsidRDefault="00307B0B" w:rsidP="00DF1366"/>
        </w:tc>
        <w:tc>
          <w:tcPr>
            <w:tcW w:w="3166" w:type="dxa"/>
          </w:tcPr>
          <w:p w14:paraId="6796CE75" w14:textId="77777777" w:rsidR="00307B0B" w:rsidRDefault="00307B0B" w:rsidP="00DF1366"/>
        </w:tc>
        <w:tc>
          <w:tcPr>
            <w:tcW w:w="1418" w:type="dxa"/>
          </w:tcPr>
          <w:p w14:paraId="1F7B5ABD" w14:textId="77777777" w:rsidR="00307B0B" w:rsidRDefault="00307B0B" w:rsidP="00DF1366"/>
        </w:tc>
        <w:tc>
          <w:tcPr>
            <w:tcW w:w="1843" w:type="dxa"/>
          </w:tcPr>
          <w:p w14:paraId="00863106" w14:textId="77777777" w:rsidR="00307B0B" w:rsidRDefault="00307B0B" w:rsidP="00DF1366"/>
        </w:tc>
        <w:tc>
          <w:tcPr>
            <w:tcW w:w="1546" w:type="dxa"/>
          </w:tcPr>
          <w:p w14:paraId="5A54BE47" w14:textId="1432EBA1" w:rsidR="00307B0B" w:rsidRDefault="00307B0B" w:rsidP="00DF1366"/>
        </w:tc>
      </w:tr>
      <w:tr w:rsidR="00307B0B" w14:paraId="34994895" w14:textId="77777777" w:rsidTr="001D55CD">
        <w:trPr>
          <w:trHeight w:val="567"/>
        </w:trPr>
        <w:tc>
          <w:tcPr>
            <w:tcW w:w="1937" w:type="dxa"/>
          </w:tcPr>
          <w:p w14:paraId="31F5E264" w14:textId="77777777" w:rsidR="00307B0B" w:rsidRDefault="00307B0B" w:rsidP="00DF1366"/>
        </w:tc>
        <w:tc>
          <w:tcPr>
            <w:tcW w:w="3166" w:type="dxa"/>
          </w:tcPr>
          <w:p w14:paraId="40FADCEA" w14:textId="77777777" w:rsidR="00307B0B" w:rsidRDefault="00307B0B" w:rsidP="00DF1366"/>
        </w:tc>
        <w:tc>
          <w:tcPr>
            <w:tcW w:w="1418" w:type="dxa"/>
          </w:tcPr>
          <w:p w14:paraId="72F9C22A" w14:textId="77777777" w:rsidR="00307B0B" w:rsidRDefault="00307B0B" w:rsidP="00DF1366"/>
        </w:tc>
        <w:tc>
          <w:tcPr>
            <w:tcW w:w="1843" w:type="dxa"/>
          </w:tcPr>
          <w:p w14:paraId="58AB665E" w14:textId="77777777" w:rsidR="00307B0B" w:rsidRDefault="00307B0B" w:rsidP="00DF1366"/>
        </w:tc>
        <w:tc>
          <w:tcPr>
            <w:tcW w:w="1546" w:type="dxa"/>
          </w:tcPr>
          <w:p w14:paraId="729AB832" w14:textId="2EE3150D" w:rsidR="00307B0B" w:rsidRDefault="00307B0B" w:rsidP="00DF1366"/>
        </w:tc>
      </w:tr>
    </w:tbl>
    <w:p w14:paraId="3E72A849" w14:textId="53B297A5" w:rsidR="00B77A28" w:rsidRPr="00795B95" w:rsidRDefault="00DC1950" w:rsidP="00DF1366">
      <w:pPr>
        <w:rPr>
          <w:i/>
          <w:iCs/>
        </w:rPr>
      </w:pPr>
      <w:r w:rsidRPr="00795B95">
        <w:rPr>
          <w:i/>
          <w:iCs/>
        </w:rPr>
        <w:t>(ggf. weitere Zeilen einfügen, pro Methode eine Zeile</w:t>
      </w:r>
      <w:r w:rsidR="001D55CD">
        <w:rPr>
          <w:i/>
          <w:iCs/>
        </w:rPr>
        <w:t xml:space="preserve"> nutzen</w:t>
      </w:r>
      <w:r w:rsidR="00795B95" w:rsidRPr="00795B95">
        <w:rPr>
          <w:i/>
          <w:iCs/>
        </w:rPr>
        <w:t>)</w:t>
      </w:r>
    </w:p>
    <w:p w14:paraId="0918EB8C" w14:textId="63F926A8" w:rsidR="004F0F08" w:rsidRDefault="004F0F08" w:rsidP="004F0F08"/>
    <w:p w14:paraId="684CF191" w14:textId="6ADC2F26" w:rsidR="001D55CD" w:rsidRDefault="001D55CD" w:rsidP="004F0F08"/>
    <w:p w14:paraId="1C09BF17" w14:textId="77777777" w:rsidR="001D55CD" w:rsidRDefault="001D55CD" w:rsidP="004F0F08"/>
    <w:p w14:paraId="38A04B59" w14:textId="0864BE8B" w:rsidR="00307B0B" w:rsidRPr="00966139" w:rsidRDefault="00307B0B" w:rsidP="004F0F08">
      <w:pPr>
        <w:rPr>
          <w:b/>
          <w:bCs/>
          <w:i/>
          <w:iCs/>
          <w:color w:val="0762C8" w:themeColor="accent1"/>
        </w:rPr>
      </w:pPr>
      <w:r w:rsidRPr="00966139">
        <w:rPr>
          <w:b/>
          <w:bCs/>
          <w:i/>
          <w:iCs/>
          <w:color w:val="0762C8" w:themeColor="accent1"/>
        </w:rPr>
        <w:t>Ggf. Nachbereitungsauftrag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5"/>
        <w:gridCol w:w="4955"/>
      </w:tblGrid>
      <w:tr w:rsidR="00810D46" w:rsidRPr="001D55CD" w14:paraId="24804110" w14:textId="77777777" w:rsidTr="001D55CD">
        <w:tc>
          <w:tcPr>
            <w:tcW w:w="4955" w:type="dxa"/>
            <w:vAlign w:val="bottom"/>
          </w:tcPr>
          <w:p w14:paraId="3E5E386F" w14:textId="11DBBA4F" w:rsidR="00810D46" w:rsidRPr="001D55CD" w:rsidRDefault="00810D46" w:rsidP="001D55CD">
            <w:pPr>
              <w:jc w:val="left"/>
              <w:rPr>
                <w:b/>
                <w:bCs/>
              </w:rPr>
            </w:pPr>
            <w:r w:rsidRPr="001D55CD">
              <w:rPr>
                <w:b/>
                <w:bCs/>
              </w:rPr>
              <w:t>Aufgabe</w:t>
            </w:r>
          </w:p>
        </w:tc>
        <w:tc>
          <w:tcPr>
            <w:tcW w:w="4955" w:type="dxa"/>
            <w:vAlign w:val="bottom"/>
          </w:tcPr>
          <w:p w14:paraId="3FA7D417" w14:textId="1B7AECB9" w:rsidR="00810D46" w:rsidRPr="001D55CD" w:rsidRDefault="00810D46" w:rsidP="001D55CD">
            <w:pPr>
              <w:jc w:val="left"/>
              <w:rPr>
                <w:b/>
                <w:bCs/>
              </w:rPr>
            </w:pPr>
            <w:r w:rsidRPr="001D55CD">
              <w:rPr>
                <w:b/>
                <w:bCs/>
              </w:rPr>
              <w:t>Ggf. Abgabetermin</w:t>
            </w:r>
          </w:p>
        </w:tc>
      </w:tr>
      <w:tr w:rsidR="00810D46" w14:paraId="2254939F" w14:textId="77777777" w:rsidTr="001D55CD">
        <w:tc>
          <w:tcPr>
            <w:tcW w:w="4955" w:type="dxa"/>
            <w:vAlign w:val="bottom"/>
          </w:tcPr>
          <w:p w14:paraId="4C8C8A58" w14:textId="77777777" w:rsidR="00810D46" w:rsidRDefault="00810D46" w:rsidP="001D55CD">
            <w:pPr>
              <w:jc w:val="left"/>
            </w:pPr>
          </w:p>
          <w:p w14:paraId="22683EED" w14:textId="77777777" w:rsidR="001D55CD" w:rsidRDefault="001D55CD" w:rsidP="001D55CD">
            <w:pPr>
              <w:jc w:val="left"/>
            </w:pPr>
          </w:p>
          <w:p w14:paraId="674CB9F5" w14:textId="46A42690" w:rsidR="001D55CD" w:rsidRDefault="001D55CD" w:rsidP="001D55CD">
            <w:pPr>
              <w:jc w:val="left"/>
            </w:pPr>
          </w:p>
        </w:tc>
        <w:tc>
          <w:tcPr>
            <w:tcW w:w="4955" w:type="dxa"/>
            <w:vAlign w:val="bottom"/>
          </w:tcPr>
          <w:p w14:paraId="0586E039" w14:textId="77777777" w:rsidR="00810D46" w:rsidRDefault="00810D46" w:rsidP="001D55CD">
            <w:pPr>
              <w:jc w:val="left"/>
            </w:pPr>
          </w:p>
        </w:tc>
      </w:tr>
    </w:tbl>
    <w:p w14:paraId="1BEE96E4" w14:textId="77777777" w:rsidR="00966139" w:rsidRDefault="00966139" w:rsidP="004F0F08"/>
    <w:sectPr w:rsidR="00966139" w:rsidSect="008A4D8D">
      <w:pgSz w:w="11906" w:h="16838"/>
      <w:pgMar w:top="1417" w:right="1135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88EB" w14:textId="77777777" w:rsidR="00246D32" w:rsidRDefault="00246D32" w:rsidP="00AA33AF">
      <w:r>
        <w:separator/>
      </w:r>
    </w:p>
    <w:p w14:paraId="60C2856C" w14:textId="77777777" w:rsidR="00246D32" w:rsidRDefault="00246D32" w:rsidP="00AA33AF"/>
  </w:endnote>
  <w:endnote w:type="continuationSeparator" w:id="0">
    <w:p w14:paraId="16220274" w14:textId="77777777" w:rsidR="00246D32" w:rsidRDefault="00246D32" w:rsidP="00AA33AF">
      <w:r>
        <w:continuationSeparator/>
      </w:r>
    </w:p>
    <w:p w14:paraId="31C4DAB5" w14:textId="77777777" w:rsidR="00246D32" w:rsidRDefault="00246D32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8711" w14:textId="77777777" w:rsidR="00DF3825" w:rsidRDefault="00DF3825" w:rsidP="00AA33AF">
    <w:pPr>
      <w:pStyle w:val="Fuzeile"/>
    </w:pPr>
  </w:p>
  <w:p w14:paraId="13F67391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7F194D4B" w14:textId="77777777" w:rsidR="00DF3825" w:rsidRDefault="00DF3825" w:rsidP="00AA33AF">
        <w:pPr>
          <w:pStyle w:val="Fuzeile"/>
        </w:pPr>
      </w:p>
      <w:p w14:paraId="08B737A7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8D6F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3AEAB" w14:textId="77777777" w:rsidR="00246D32" w:rsidRDefault="00246D32" w:rsidP="00AA33AF">
      <w:r>
        <w:separator/>
      </w:r>
    </w:p>
    <w:p w14:paraId="2C00C4F1" w14:textId="77777777" w:rsidR="00246D32" w:rsidRDefault="00246D32" w:rsidP="00AA33AF"/>
  </w:footnote>
  <w:footnote w:type="continuationSeparator" w:id="0">
    <w:p w14:paraId="17D80448" w14:textId="77777777" w:rsidR="00246D32" w:rsidRDefault="00246D32" w:rsidP="00AA33AF">
      <w:r>
        <w:continuationSeparator/>
      </w:r>
    </w:p>
    <w:p w14:paraId="5528FE12" w14:textId="77777777" w:rsidR="00246D32" w:rsidRDefault="00246D32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9153" w14:textId="77777777" w:rsidR="00DF3825" w:rsidRDefault="00DF3825" w:rsidP="00AA33AF">
    <w:pPr>
      <w:pStyle w:val="Kopfzeile"/>
    </w:pPr>
  </w:p>
  <w:p w14:paraId="1C4DE5C3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DD73" w14:textId="77777777" w:rsidR="00FC20E4" w:rsidRDefault="00B2256B" w:rsidP="000B382D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965F80" wp14:editId="3BDA9A4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C60B1" wp14:editId="0EF63F2B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6815C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B24A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941471">
    <w:abstractNumId w:val="2"/>
  </w:num>
  <w:num w:numId="2" w16cid:durableId="1359891037">
    <w:abstractNumId w:val="7"/>
  </w:num>
  <w:num w:numId="3" w16cid:durableId="180438857">
    <w:abstractNumId w:val="6"/>
  </w:num>
  <w:num w:numId="4" w16cid:durableId="1642424940">
    <w:abstractNumId w:val="5"/>
  </w:num>
  <w:num w:numId="5" w16cid:durableId="1563365032">
    <w:abstractNumId w:val="8"/>
  </w:num>
  <w:num w:numId="6" w16cid:durableId="1690402780">
    <w:abstractNumId w:val="3"/>
  </w:num>
  <w:num w:numId="7" w16cid:durableId="921522183">
    <w:abstractNumId w:val="4"/>
  </w:num>
  <w:num w:numId="8" w16cid:durableId="1562594969">
    <w:abstractNumId w:val="1"/>
  </w:num>
  <w:num w:numId="9" w16cid:durableId="1491941543">
    <w:abstractNumId w:val="0"/>
  </w:num>
  <w:num w:numId="10" w16cid:durableId="7684249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66"/>
    <w:rsid w:val="00012FD8"/>
    <w:rsid w:val="00020FE8"/>
    <w:rsid w:val="00022690"/>
    <w:rsid w:val="00033750"/>
    <w:rsid w:val="0007089B"/>
    <w:rsid w:val="000B382D"/>
    <w:rsid w:val="000F3A90"/>
    <w:rsid w:val="0010572B"/>
    <w:rsid w:val="00116931"/>
    <w:rsid w:val="00144FAE"/>
    <w:rsid w:val="001704B4"/>
    <w:rsid w:val="001C3F35"/>
    <w:rsid w:val="001D55CD"/>
    <w:rsid w:val="0022627A"/>
    <w:rsid w:val="00231041"/>
    <w:rsid w:val="00233DF6"/>
    <w:rsid w:val="00236819"/>
    <w:rsid w:val="002404F0"/>
    <w:rsid w:val="00246D32"/>
    <w:rsid w:val="002726D5"/>
    <w:rsid w:val="00273940"/>
    <w:rsid w:val="002A7F70"/>
    <w:rsid w:val="002D5E3E"/>
    <w:rsid w:val="002E563E"/>
    <w:rsid w:val="002F472A"/>
    <w:rsid w:val="00307B0B"/>
    <w:rsid w:val="00324E14"/>
    <w:rsid w:val="00351D38"/>
    <w:rsid w:val="00351FF9"/>
    <w:rsid w:val="003925F9"/>
    <w:rsid w:val="003A04FF"/>
    <w:rsid w:val="003A6B91"/>
    <w:rsid w:val="003F666D"/>
    <w:rsid w:val="004014E4"/>
    <w:rsid w:val="0041041D"/>
    <w:rsid w:val="00416143"/>
    <w:rsid w:val="004166B9"/>
    <w:rsid w:val="004262B9"/>
    <w:rsid w:val="00461757"/>
    <w:rsid w:val="00473F31"/>
    <w:rsid w:val="004B72A4"/>
    <w:rsid w:val="004D78E1"/>
    <w:rsid w:val="004F0F08"/>
    <w:rsid w:val="00527823"/>
    <w:rsid w:val="005663BF"/>
    <w:rsid w:val="00572372"/>
    <w:rsid w:val="005738D5"/>
    <w:rsid w:val="00591C15"/>
    <w:rsid w:val="005B2C74"/>
    <w:rsid w:val="005B2F39"/>
    <w:rsid w:val="005E4FED"/>
    <w:rsid w:val="005F793A"/>
    <w:rsid w:val="00600AFC"/>
    <w:rsid w:val="0062006E"/>
    <w:rsid w:val="006256DC"/>
    <w:rsid w:val="00640F5B"/>
    <w:rsid w:val="006837C7"/>
    <w:rsid w:val="006A0869"/>
    <w:rsid w:val="006E6E88"/>
    <w:rsid w:val="006E6F9E"/>
    <w:rsid w:val="006F06CE"/>
    <w:rsid w:val="006F2F3D"/>
    <w:rsid w:val="00737799"/>
    <w:rsid w:val="007954E7"/>
    <w:rsid w:val="00795B95"/>
    <w:rsid w:val="007B501C"/>
    <w:rsid w:val="007C5A67"/>
    <w:rsid w:val="007E00AA"/>
    <w:rsid w:val="00810D46"/>
    <w:rsid w:val="008125D9"/>
    <w:rsid w:val="00843E23"/>
    <w:rsid w:val="0086548C"/>
    <w:rsid w:val="008716F6"/>
    <w:rsid w:val="00885395"/>
    <w:rsid w:val="008A4D8D"/>
    <w:rsid w:val="008B2B89"/>
    <w:rsid w:val="00913E36"/>
    <w:rsid w:val="00914F55"/>
    <w:rsid w:val="00916306"/>
    <w:rsid w:val="0093187D"/>
    <w:rsid w:val="0093246E"/>
    <w:rsid w:val="00935C5C"/>
    <w:rsid w:val="00953007"/>
    <w:rsid w:val="0096109B"/>
    <w:rsid w:val="00966139"/>
    <w:rsid w:val="0097596D"/>
    <w:rsid w:val="00994F28"/>
    <w:rsid w:val="00997427"/>
    <w:rsid w:val="009A49D6"/>
    <w:rsid w:val="009A4E8A"/>
    <w:rsid w:val="009C5615"/>
    <w:rsid w:val="009E7012"/>
    <w:rsid w:val="00A374B2"/>
    <w:rsid w:val="00A5422B"/>
    <w:rsid w:val="00A85DEE"/>
    <w:rsid w:val="00A96EBB"/>
    <w:rsid w:val="00AA33AF"/>
    <w:rsid w:val="00AB1B21"/>
    <w:rsid w:val="00AC5495"/>
    <w:rsid w:val="00AC5FCA"/>
    <w:rsid w:val="00AD218D"/>
    <w:rsid w:val="00AF0663"/>
    <w:rsid w:val="00AF60DF"/>
    <w:rsid w:val="00B10ACA"/>
    <w:rsid w:val="00B21F23"/>
    <w:rsid w:val="00B2256B"/>
    <w:rsid w:val="00B455EE"/>
    <w:rsid w:val="00B609AF"/>
    <w:rsid w:val="00B74965"/>
    <w:rsid w:val="00B77A28"/>
    <w:rsid w:val="00B842AA"/>
    <w:rsid w:val="00B96E58"/>
    <w:rsid w:val="00BC78D7"/>
    <w:rsid w:val="00BD0B2C"/>
    <w:rsid w:val="00C132CE"/>
    <w:rsid w:val="00C23BAF"/>
    <w:rsid w:val="00C60623"/>
    <w:rsid w:val="00C85110"/>
    <w:rsid w:val="00C9334B"/>
    <w:rsid w:val="00CB7EF2"/>
    <w:rsid w:val="00CC1C9A"/>
    <w:rsid w:val="00CD5311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1950"/>
    <w:rsid w:val="00DC3963"/>
    <w:rsid w:val="00DF1366"/>
    <w:rsid w:val="00DF3825"/>
    <w:rsid w:val="00E35829"/>
    <w:rsid w:val="00E64B01"/>
    <w:rsid w:val="00E672A9"/>
    <w:rsid w:val="00E747BD"/>
    <w:rsid w:val="00E94027"/>
    <w:rsid w:val="00EC0F16"/>
    <w:rsid w:val="00F703A7"/>
    <w:rsid w:val="00F71725"/>
    <w:rsid w:val="00F9746A"/>
    <w:rsid w:val="00FC20E4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D01C8F"/>
  <w15:docId w15:val="{B63C1B71-33B4-4BF2-8083-7FF4E8F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table" w:styleId="EinfacheTabelle3">
    <w:name w:val="Plain Table 3"/>
    <w:basedOn w:val="NormaleTabelle"/>
    <w:uiPriority w:val="43"/>
    <w:rsid w:val="00DF136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Akzent6">
    <w:name w:val="Grid Table 3 Accent 6"/>
    <w:basedOn w:val="NormaleTabelle"/>
    <w:uiPriority w:val="48"/>
    <w:rsid w:val="00BC78D7"/>
    <w:tblPr>
      <w:tblStyleRowBandSize w:val="1"/>
      <w:tblStyleColBandSize w:val="1"/>
      <w:tblBorders>
        <w:top w:val="single" w:sz="4" w:space="0" w:color="999591" w:themeColor="accent6" w:themeTint="99"/>
        <w:left w:val="single" w:sz="4" w:space="0" w:color="999591" w:themeColor="accent6" w:themeTint="99"/>
        <w:bottom w:val="single" w:sz="4" w:space="0" w:color="999591" w:themeColor="accent6" w:themeTint="99"/>
        <w:right w:val="single" w:sz="4" w:space="0" w:color="999591" w:themeColor="accent6" w:themeTint="99"/>
        <w:insideH w:val="single" w:sz="4" w:space="0" w:color="999591" w:themeColor="accent6" w:themeTint="99"/>
        <w:insideV w:val="single" w:sz="4" w:space="0" w:color="9995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BDA" w:themeFill="accent6" w:themeFillTint="33"/>
      </w:tcPr>
    </w:tblStylePr>
    <w:tblStylePr w:type="band1Horz">
      <w:tblPr/>
      <w:tcPr>
        <w:shd w:val="clear" w:color="auto" w:fill="DDDBDA" w:themeFill="accent6" w:themeFillTint="33"/>
      </w:tcPr>
    </w:tblStylePr>
    <w:tblStylePr w:type="neCell">
      <w:tblPr/>
      <w:tcPr>
        <w:tcBorders>
          <w:bottom w:val="single" w:sz="4" w:space="0" w:color="999591" w:themeColor="accent6" w:themeTint="99"/>
        </w:tcBorders>
      </w:tcPr>
    </w:tblStylePr>
    <w:tblStylePr w:type="nwCell">
      <w:tblPr/>
      <w:tcPr>
        <w:tcBorders>
          <w:bottom w:val="single" w:sz="4" w:space="0" w:color="999591" w:themeColor="accent6" w:themeTint="99"/>
        </w:tcBorders>
      </w:tcPr>
    </w:tblStylePr>
    <w:tblStylePr w:type="seCell">
      <w:tblPr/>
      <w:tcPr>
        <w:tcBorders>
          <w:top w:val="single" w:sz="4" w:space="0" w:color="999591" w:themeColor="accent6" w:themeTint="99"/>
        </w:tcBorders>
      </w:tcPr>
    </w:tblStylePr>
    <w:tblStylePr w:type="swCell">
      <w:tblPr/>
      <w:tcPr>
        <w:tcBorders>
          <w:top w:val="single" w:sz="4" w:space="0" w:color="999591" w:themeColor="accent6" w:themeTint="99"/>
        </w:tcBorders>
      </w:tcPr>
    </w:tblStylePr>
  </w:style>
  <w:style w:type="table" w:styleId="EinfacheTabelle1">
    <w:name w:val="Plain Table 1"/>
    <w:basedOn w:val="NormaleTabelle"/>
    <w:uiPriority w:val="41"/>
    <w:rsid w:val="00B455E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_mitPlanungsraster-Bewertungskriterien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Aufgabe_mitPlanungsraster-Bewertungskriterien</Template>
  <TotalTime>0</TotalTime>
  <Pages>3</Pages>
  <Words>164</Words>
  <Characters>1359</Characters>
  <Application>Microsoft Office Word</Application>
  <DocSecurity>0</DocSecurity>
  <Lines>194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Ulrike Hanke</cp:lastModifiedBy>
  <cp:revision>32</cp:revision>
  <cp:lastPrinted>2020-02-07T11:08:00Z</cp:lastPrinted>
  <dcterms:created xsi:type="dcterms:W3CDTF">2022-02-16T08:20:00Z</dcterms:created>
  <dcterms:modified xsi:type="dcterms:W3CDTF">2026-02-23T14:07:00Z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