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C30B6" w14:textId="77777777" w:rsidR="00626EA9" w:rsidRDefault="00626EA9" w:rsidP="00626EA9">
      <w:pPr>
        <w:pStyle w:val="Titel2"/>
      </w:pPr>
      <w:r>
        <w:t>Kompetenzorientierte Lernzieltabelle</w:t>
      </w:r>
    </w:p>
    <w:p w14:paraId="6637242D" w14:textId="74D22E26" w:rsidR="008A4D8D" w:rsidRDefault="008A4D8D" w:rsidP="00204932">
      <w:pPr>
        <w:pStyle w:val="berschrift1"/>
        <w:rPr>
          <w:i/>
          <w:iCs/>
        </w:rPr>
      </w:pPr>
    </w:p>
    <w:p w14:paraId="23C4A018" w14:textId="77777777" w:rsidR="00B57C82" w:rsidRDefault="00B57C82" w:rsidP="00B57C82">
      <w:pPr>
        <w:pStyle w:val="berschrift1"/>
      </w:pPr>
      <w:r>
        <w:t>Ziele / angestrebte Kompetenzfacetten</w:t>
      </w:r>
    </w:p>
    <w:p w14:paraId="493E89CA" w14:textId="77777777" w:rsidR="00B57C82" w:rsidRPr="003E69A2" w:rsidRDefault="00B57C82" w:rsidP="00B57C82"/>
    <w:tbl>
      <w:tblPr>
        <w:tblStyle w:val="Gitternetztabelle3Akzent6"/>
        <w:tblW w:w="0" w:type="auto"/>
        <w:tblLook w:val="04A0" w:firstRow="1" w:lastRow="0" w:firstColumn="1" w:lastColumn="0" w:noHBand="0" w:noVBand="1"/>
      </w:tblPr>
      <w:tblGrid>
        <w:gridCol w:w="3103"/>
        <w:gridCol w:w="5828"/>
        <w:gridCol w:w="5356"/>
      </w:tblGrid>
      <w:tr w:rsidR="00B57C82" w:rsidRPr="009817B3" w14:paraId="133F1046" w14:textId="77777777" w:rsidTr="005651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03" w:type="dxa"/>
            <w:hideMark/>
          </w:tcPr>
          <w:p w14:paraId="7F38F8C0" w14:textId="77777777" w:rsidR="00B57C82" w:rsidRPr="008D60B6" w:rsidRDefault="00B57C82" w:rsidP="00565186">
            <w:pPr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8D60B6">
              <w:rPr>
                <w:i w:val="0"/>
                <w:iCs w:val="0"/>
                <w:sz w:val="20"/>
                <w:szCs w:val="20"/>
              </w:rPr>
              <w:t>STUFE</w:t>
            </w:r>
          </w:p>
        </w:tc>
        <w:tc>
          <w:tcPr>
            <w:tcW w:w="5828" w:type="dxa"/>
            <w:hideMark/>
          </w:tcPr>
          <w:p w14:paraId="47ABCCF2" w14:textId="77777777" w:rsidR="00B57C82" w:rsidRPr="009817B3" w:rsidRDefault="00B57C82" w:rsidP="0056518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9817B3">
              <w:rPr>
                <w:sz w:val="20"/>
                <w:szCs w:val="20"/>
              </w:rPr>
              <w:t>FACHLICHKEIT</w:t>
            </w:r>
          </w:p>
        </w:tc>
        <w:tc>
          <w:tcPr>
            <w:tcW w:w="5356" w:type="dxa"/>
            <w:hideMark/>
          </w:tcPr>
          <w:p w14:paraId="24E228AC" w14:textId="77777777" w:rsidR="00B57C82" w:rsidRPr="009817B3" w:rsidRDefault="00B57C82" w:rsidP="00565186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9817B3">
              <w:rPr>
                <w:sz w:val="20"/>
                <w:szCs w:val="20"/>
              </w:rPr>
              <w:t>KI-KOMPETENZ</w:t>
            </w:r>
          </w:p>
        </w:tc>
      </w:tr>
      <w:tr w:rsidR="00B57C82" w:rsidRPr="009817B3" w14:paraId="43A16FDF" w14:textId="77777777" w:rsidTr="0056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3" w:type="dxa"/>
            <w:tcBorders>
              <w:top w:val="single" w:sz="4" w:space="0" w:color="999591" w:themeColor="accent6" w:themeTint="99"/>
              <w:bottom w:val="single" w:sz="4" w:space="0" w:color="auto"/>
            </w:tcBorders>
            <w:hideMark/>
          </w:tcPr>
          <w:p w14:paraId="75601356" w14:textId="77777777" w:rsidR="00B57C82" w:rsidRPr="008D60B6" w:rsidRDefault="00B57C82" w:rsidP="00565186">
            <w:pPr>
              <w:jc w:val="left"/>
              <w:rPr>
                <w:i w:val="0"/>
                <w:iCs w:val="0"/>
                <w:sz w:val="20"/>
                <w:szCs w:val="20"/>
              </w:rPr>
            </w:pPr>
            <w:r w:rsidRPr="008D60B6">
              <w:rPr>
                <w:b/>
                <w:bCs/>
                <w:i w:val="0"/>
                <w:iCs w:val="0"/>
                <w:sz w:val="20"/>
                <w:szCs w:val="20"/>
              </w:rPr>
              <w:t>ERINNERN</w:t>
            </w:r>
          </w:p>
        </w:tc>
        <w:tc>
          <w:tcPr>
            <w:tcW w:w="5828" w:type="dxa"/>
          </w:tcPr>
          <w:p w14:paraId="01D2B625" w14:textId="77777777" w:rsidR="00B57C82" w:rsidRDefault="00B57C82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BA24C23" w14:textId="77777777" w:rsidR="00B57C82" w:rsidRPr="009817B3" w:rsidRDefault="00B57C82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356" w:type="dxa"/>
          </w:tcPr>
          <w:p w14:paraId="6C4F9203" w14:textId="77777777" w:rsidR="00B57C82" w:rsidRPr="009817B3" w:rsidRDefault="00B57C82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7C82" w:rsidRPr="009817B3" w14:paraId="6814B4AA" w14:textId="77777777" w:rsidTr="005651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4D9335" w14:textId="77777777" w:rsidR="00B57C82" w:rsidRPr="008D60B6" w:rsidRDefault="00B57C82" w:rsidP="00565186">
            <w:pPr>
              <w:jc w:val="left"/>
              <w:rPr>
                <w:i w:val="0"/>
                <w:iCs w:val="0"/>
                <w:sz w:val="20"/>
                <w:szCs w:val="20"/>
              </w:rPr>
            </w:pPr>
            <w:r w:rsidRPr="008D60B6">
              <w:rPr>
                <w:b/>
                <w:bCs/>
                <w:i w:val="0"/>
                <w:iCs w:val="0"/>
                <w:sz w:val="20"/>
                <w:szCs w:val="20"/>
              </w:rPr>
              <w:t>VERSTEHEN</w:t>
            </w:r>
          </w:p>
        </w:tc>
        <w:tc>
          <w:tcPr>
            <w:tcW w:w="5828" w:type="dxa"/>
          </w:tcPr>
          <w:p w14:paraId="72151FE2" w14:textId="77777777" w:rsidR="00B57C82" w:rsidRDefault="00B57C82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F7513D1" w14:textId="77777777" w:rsidR="00B57C82" w:rsidRPr="009817B3" w:rsidRDefault="00B57C82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356" w:type="dxa"/>
          </w:tcPr>
          <w:p w14:paraId="3986165D" w14:textId="77777777" w:rsidR="00B57C82" w:rsidRPr="009817B3" w:rsidRDefault="00B57C82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7C82" w:rsidRPr="009817B3" w14:paraId="3CE504AC" w14:textId="77777777" w:rsidTr="0056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63D783" w14:textId="77777777" w:rsidR="00B57C82" w:rsidRPr="008D60B6" w:rsidRDefault="00B57C82" w:rsidP="00565186">
            <w:pPr>
              <w:jc w:val="left"/>
              <w:rPr>
                <w:i w:val="0"/>
                <w:iCs w:val="0"/>
                <w:sz w:val="20"/>
                <w:szCs w:val="20"/>
              </w:rPr>
            </w:pPr>
            <w:r w:rsidRPr="008D60B6">
              <w:rPr>
                <w:b/>
                <w:bCs/>
                <w:i w:val="0"/>
                <w:iCs w:val="0"/>
                <w:sz w:val="20"/>
                <w:szCs w:val="20"/>
              </w:rPr>
              <w:t>ANWENDEN</w:t>
            </w:r>
          </w:p>
        </w:tc>
        <w:tc>
          <w:tcPr>
            <w:tcW w:w="5828" w:type="dxa"/>
          </w:tcPr>
          <w:p w14:paraId="7A4FC328" w14:textId="77777777" w:rsidR="00B57C82" w:rsidRDefault="00B57C82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0FEDE6C" w14:textId="77777777" w:rsidR="00B57C82" w:rsidRPr="009817B3" w:rsidRDefault="00B57C82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356" w:type="dxa"/>
          </w:tcPr>
          <w:p w14:paraId="2CA7D00B" w14:textId="77777777" w:rsidR="00B57C82" w:rsidRPr="009817B3" w:rsidRDefault="00B57C82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7C82" w:rsidRPr="009817B3" w14:paraId="6AFBD50F" w14:textId="77777777" w:rsidTr="005651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F109AF" w14:textId="77777777" w:rsidR="00B57C82" w:rsidRPr="008D60B6" w:rsidRDefault="00B57C82" w:rsidP="00565186">
            <w:pPr>
              <w:jc w:val="left"/>
              <w:rPr>
                <w:i w:val="0"/>
                <w:iCs w:val="0"/>
                <w:sz w:val="20"/>
                <w:szCs w:val="20"/>
              </w:rPr>
            </w:pPr>
            <w:r w:rsidRPr="008D60B6">
              <w:rPr>
                <w:b/>
                <w:bCs/>
                <w:i w:val="0"/>
                <w:iCs w:val="0"/>
                <w:sz w:val="20"/>
                <w:szCs w:val="20"/>
              </w:rPr>
              <w:t>ANALYSIEREN</w:t>
            </w:r>
          </w:p>
        </w:tc>
        <w:tc>
          <w:tcPr>
            <w:tcW w:w="5828" w:type="dxa"/>
          </w:tcPr>
          <w:p w14:paraId="120D5831" w14:textId="77777777" w:rsidR="00B57C82" w:rsidRDefault="00B57C82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4FD0C92" w14:textId="77777777" w:rsidR="00B57C82" w:rsidRPr="009817B3" w:rsidRDefault="00B57C82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5356" w:type="dxa"/>
          </w:tcPr>
          <w:p w14:paraId="1AD7FC6E" w14:textId="77777777" w:rsidR="00B57C82" w:rsidRPr="009817B3" w:rsidRDefault="00B57C82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7C82" w:rsidRPr="009817B3" w14:paraId="3CCA8A22" w14:textId="77777777" w:rsidTr="0056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3" w:type="dxa"/>
            <w:tcBorders>
              <w:top w:val="single" w:sz="4" w:space="0" w:color="auto"/>
              <w:bottom w:val="single" w:sz="4" w:space="0" w:color="auto"/>
            </w:tcBorders>
          </w:tcPr>
          <w:p w14:paraId="5A299D21" w14:textId="77777777" w:rsidR="00B57C82" w:rsidRPr="008D60B6" w:rsidRDefault="00B57C82" w:rsidP="00565186">
            <w:pPr>
              <w:jc w:val="left"/>
              <w:rPr>
                <w:b/>
                <w:bCs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184" w:type="dxa"/>
            <w:gridSpan w:val="2"/>
            <w:shd w:val="clear" w:color="auto" w:fill="DDDBDA"/>
          </w:tcPr>
          <w:p w14:paraId="097DDE6C" w14:textId="77777777" w:rsidR="00B57C82" w:rsidRPr="00720032" w:rsidRDefault="00B57C82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720032">
              <w:rPr>
                <w:b/>
                <w:bCs/>
                <w:color w:val="000000" w:themeColor="text1"/>
                <w:sz w:val="20"/>
                <w:szCs w:val="20"/>
              </w:rPr>
              <w:t xml:space="preserve">INTEGRIERTE FACH-KI-KOMPETENZ </w:t>
            </w:r>
          </w:p>
        </w:tc>
      </w:tr>
      <w:tr w:rsidR="00B57C82" w:rsidRPr="009817B3" w14:paraId="359C0B02" w14:textId="77777777" w:rsidTr="005651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1221D55" w14:textId="77777777" w:rsidR="00B57C82" w:rsidRPr="008D60B6" w:rsidRDefault="00B57C82" w:rsidP="00565186">
            <w:pPr>
              <w:jc w:val="left"/>
              <w:rPr>
                <w:i w:val="0"/>
                <w:iCs w:val="0"/>
                <w:sz w:val="20"/>
                <w:szCs w:val="20"/>
              </w:rPr>
            </w:pPr>
            <w:r w:rsidRPr="008D60B6">
              <w:rPr>
                <w:b/>
                <w:bCs/>
                <w:i w:val="0"/>
                <w:iCs w:val="0"/>
                <w:sz w:val="20"/>
                <w:szCs w:val="20"/>
              </w:rPr>
              <w:t>KO-KONSTRUKTIV ENTWICKELN (MENSCH–MENSCH–KI)</w:t>
            </w:r>
          </w:p>
        </w:tc>
        <w:tc>
          <w:tcPr>
            <w:tcW w:w="11184" w:type="dxa"/>
            <w:gridSpan w:val="2"/>
          </w:tcPr>
          <w:p w14:paraId="54CC1DB2" w14:textId="77777777" w:rsidR="00B57C82" w:rsidRPr="009817B3" w:rsidRDefault="00B57C82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7C82" w:rsidRPr="009817B3" w14:paraId="5BC684F4" w14:textId="77777777" w:rsidTr="005651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5F214C" w14:textId="77777777" w:rsidR="00B57C82" w:rsidRPr="008D60B6" w:rsidRDefault="00B57C82" w:rsidP="00565186">
            <w:pPr>
              <w:jc w:val="left"/>
              <w:rPr>
                <w:i w:val="0"/>
                <w:iCs w:val="0"/>
                <w:sz w:val="20"/>
                <w:szCs w:val="20"/>
              </w:rPr>
            </w:pPr>
            <w:r w:rsidRPr="008D60B6">
              <w:rPr>
                <w:b/>
                <w:bCs/>
                <w:i w:val="0"/>
                <w:iCs w:val="0"/>
                <w:sz w:val="20"/>
                <w:szCs w:val="20"/>
              </w:rPr>
              <w:t>KRITISCH-MEHRPERSPEKTIVISCH BEWERTEN</w:t>
            </w:r>
          </w:p>
        </w:tc>
        <w:tc>
          <w:tcPr>
            <w:tcW w:w="11184" w:type="dxa"/>
            <w:gridSpan w:val="2"/>
          </w:tcPr>
          <w:p w14:paraId="628D24B8" w14:textId="77777777" w:rsidR="00B57C82" w:rsidRPr="009817B3" w:rsidRDefault="00B57C82" w:rsidP="00565186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B57C82" w:rsidRPr="009817B3" w14:paraId="35D15294" w14:textId="77777777" w:rsidTr="005651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3" w:type="dxa"/>
            <w:tcBorders>
              <w:top w:val="single" w:sz="4" w:space="0" w:color="auto"/>
            </w:tcBorders>
            <w:hideMark/>
          </w:tcPr>
          <w:p w14:paraId="69E763DF" w14:textId="77777777" w:rsidR="00B57C82" w:rsidRPr="008D60B6" w:rsidRDefault="00B57C82" w:rsidP="00565186">
            <w:pPr>
              <w:jc w:val="left"/>
              <w:rPr>
                <w:i w:val="0"/>
                <w:iCs w:val="0"/>
                <w:sz w:val="20"/>
                <w:szCs w:val="20"/>
              </w:rPr>
            </w:pPr>
            <w:r w:rsidRPr="008D60B6">
              <w:rPr>
                <w:b/>
                <w:bCs/>
                <w:i w:val="0"/>
                <w:iCs w:val="0"/>
                <w:sz w:val="20"/>
                <w:szCs w:val="20"/>
              </w:rPr>
              <w:t xml:space="preserve">VERANTWORTUNGSBEWUSST STEUERN </w:t>
            </w:r>
          </w:p>
        </w:tc>
        <w:tc>
          <w:tcPr>
            <w:tcW w:w="11184" w:type="dxa"/>
            <w:gridSpan w:val="2"/>
          </w:tcPr>
          <w:p w14:paraId="6CEF5D0B" w14:textId="77777777" w:rsidR="00B57C82" w:rsidRPr="009817B3" w:rsidRDefault="00B57C82" w:rsidP="0056518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3A59BAAD" w14:textId="77777777" w:rsidR="00B57C82" w:rsidRPr="00DF1366" w:rsidRDefault="00B57C82" w:rsidP="00B57C82"/>
    <w:p w14:paraId="5680F38E" w14:textId="77777777" w:rsidR="009A1C0A" w:rsidRPr="009A1C0A" w:rsidRDefault="009A1C0A" w:rsidP="00B57C82">
      <w:pPr>
        <w:pStyle w:val="berschrift1"/>
      </w:pPr>
    </w:p>
    <w:sectPr w:rsidR="009A1C0A" w:rsidRPr="009A1C0A" w:rsidSect="005278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1417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D8935" w14:textId="77777777" w:rsidR="00462439" w:rsidRDefault="00462439" w:rsidP="00AA33AF">
      <w:r>
        <w:separator/>
      </w:r>
    </w:p>
    <w:p w14:paraId="69D5951C" w14:textId="77777777" w:rsidR="00462439" w:rsidRDefault="00462439" w:rsidP="00AA33AF"/>
  </w:endnote>
  <w:endnote w:type="continuationSeparator" w:id="0">
    <w:p w14:paraId="703FDE21" w14:textId="77777777" w:rsidR="00462439" w:rsidRDefault="00462439" w:rsidP="00AA33AF">
      <w:r>
        <w:continuationSeparator/>
      </w:r>
    </w:p>
    <w:p w14:paraId="5D399D6F" w14:textId="77777777" w:rsidR="00462439" w:rsidRDefault="00462439" w:rsidP="00AA3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C8711" w14:textId="77777777" w:rsidR="00DF3825" w:rsidRDefault="00DF3825" w:rsidP="00AA33AF">
    <w:pPr>
      <w:pStyle w:val="Fuzeile"/>
    </w:pPr>
  </w:p>
  <w:p w14:paraId="13F67391" w14:textId="77777777" w:rsidR="00FC20E4" w:rsidRDefault="00FC20E4" w:rsidP="00AA33A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8741217"/>
      <w:docPartObj>
        <w:docPartGallery w:val="Page Numbers (Bottom of Page)"/>
        <w:docPartUnique/>
      </w:docPartObj>
    </w:sdtPr>
    <w:sdtEndPr>
      <w:rPr>
        <w:noProof/>
        <w:color w:val="524F4C"/>
        <w:sz w:val="18"/>
        <w:szCs w:val="18"/>
      </w:rPr>
    </w:sdtEndPr>
    <w:sdtContent>
      <w:p w14:paraId="7F194D4B" w14:textId="77777777" w:rsidR="00DF3825" w:rsidRDefault="00DF3825" w:rsidP="00AA33AF">
        <w:pPr>
          <w:pStyle w:val="Fuzeile"/>
        </w:pPr>
      </w:p>
      <w:p w14:paraId="08B737A7" w14:textId="77777777" w:rsidR="00FC20E4" w:rsidRPr="00AA33AF" w:rsidRDefault="00A96EBB" w:rsidP="00AA33AF">
        <w:pPr>
          <w:pStyle w:val="Fuzeile"/>
          <w:jc w:val="center"/>
          <w:rPr>
            <w:color w:val="524F4C"/>
            <w:sz w:val="18"/>
            <w:szCs w:val="18"/>
          </w:rPr>
        </w:pPr>
        <w:r w:rsidRPr="00AA33AF">
          <w:rPr>
            <w:color w:val="524F4C"/>
            <w:sz w:val="18"/>
            <w:szCs w:val="18"/>
          </w:rPr>
          <w:t xml:space="preserve">Ulrike Hanke | mail@ulrike-hanke.de | Seite </w:t>
        </w:r>
        <w:r w:rsidR="00DF3825" w:rsidRPr="00AA33AF">
          <w:rPr>
            <w:color w:val="524F4C"/>
            <w:sz w:val="18"/>
            <w:szCs w:val="18"/>
          </w:rPr>
          <w:fldChar w:fldCharType="begin"/>
        </w:r>
        <w:r w:rsidR="00DF3825" w:rsidRPr="00AA33AF">
          <w:rPr>
            <w:color w:val="524F4C"/>
            <w:sz w:val="18"/>
            <w:szCs w:val="18"/>
          </w:rPr>
          <w:instrText xml:space="preserve"> PAGE   \* MERGEFORMAT </w:instrText>
        </w:r>
        <w:r w:rsidR="00DF3825" w:rsidRPr="00AA33AF">
          <w:rPr>
            <w:color w:val="524F4C"/>
            <w:sz w:val="18"/>
            <w:szCs w:val="18"/>
          </w:rPr>
          <w:fldChar w:fldCharType="separate"/>
        </w:r>
        <w:r w:rsidR="00DF3825" w:rsidRPr="00AA33AF">
          <w:rPr>
            <w:noProof/>
            <w:color w:val="524F4C"/>
            <w:sz w:val="18"/>
            <w:szCs w:val="18"/>
          </w:rPr>
          <w:t>2</w:t>
        </w:r>
        <w:r w:rsidR="00DF3825" w:rsidRPr="00AA33AF">
          <w:rPr>
            <w:noProof/>
            <w:color w:val="524F4C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F8D6F" w14:textId="77777777" w:rsidR="000B382D" w:rsidRDefault="000B382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81B5B" w14:textId="77777777" w:rsidR="00462439" w:rsidRDefault="00462439" w:rsidP="00AA33AF">
      <w:r>
        <w:separator/>
      </w:r>
    </w:p>
    <w:p w14:paraId="42AE538A" w14:textId="77777777" w:rsidR="00462439" w:rsidRDefault="00462439" w:rsidP="00AA33AF"/>
  </w:footnote>
  <w:footnote w:type="continuationSeparator" w:id="0">
    <w:p w14:paraId="6D5F234E" w14:textId="77777777" w:rsidR="00462439" w:rsidRDefault="00462439" w:rsidP="00AA33AF">
      <w:r>
        <w:continuationSeparator/>
      </w:r>
    </w:p>
    <w:p w14:paraId="75DA5BC6" w14:textId="77777777" w:rsidR="00462439" w:rsidRDefault="00462439" w:rsidP="00AA3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9153" w14:textId="77777777" w:rsidR="00DF3825" w:rsidRDefault="00DF3825" w:rsidP="00AA33AF">
    <w:pPr>
      <w:pStyle w:val="Kopfzeile"/>
    </w:pPr>
  </w:p>
  <w:p w14:paraId="1C4DE5C3" w14:textId="77777777" w:rsidR="00FC20E4" w:rsidRDefault="00FC20E4" w:rsidP="00AA33A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3DD73" w14:textId="77777777" w:rsidR="00FC20E4" w:rsidRDefault="00B2256B" w:rsidP="000B382D">
    <w:pPr>
      <w:pStyle w:val="Kopfzeil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8965F80" wp14:editId="3BDA9A40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1522095" cy="321310"/>
          <wp:effectExtent l="0" t="0" r="1905" b="2540"/>
          <wp:wrapTight wrapText="bothSides">
            <wp:wrapPolygon edited="0">
              <wp:start x="9732" y="0"/>
              <wp:lineTo x="0" y="10245"/>
              <wp:lineTo x="0" y="20490"/>
              <wp:lineTo x="14869" y="20490"/>
              <wp:lineTo x="17031" y="20490"/>
              <wp:lineTo x="21357" y="19209"/>
              <wp:lineTo x="21357" y="6403"/>
              <wp:lineTo x="19464" y="0"/>
              <wp:lineTo x="9732" y="0"/>
            </wp:wrapPolygon>
          </wp:wrapTight>
          <wp:docPr id="4523527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1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109B" w:rsidRPr="009C5615">
      <w:rPr>
        <w:noProof/>
        <w:color w:val="5F8DD3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5C60B1" wp14:editId="0EF63F2B">
              <wp:simplePos x="0" y="0"/>
              <wp:positionH relativeFrom="column">
                <wp:posOffset>-1388109</wp:posOffset>
              </wp:positionH>
              <wp:positionV relativeFrom="paragraph">
                <wp:posOffset>-1767841</wp:posOffset>
              </wp:positionV>
              <wp:extent cx="5099555" cy="1987772"/>
              <wp:effectExtent l="114300" t="285750" r="101600" b="279400"/>
              <wp:wrapNone/>
              <wp:docPr id="3" name="Wav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62245">
                        <a:off x="0" y="0"/>
                        <a:ext cx="5099555" cy="1987772"/>
                      </a:xfrm>
                      <a:prstGeom prst="wave">
                        <a:avLst/>
                      </a:prstGeom>
                      <a:solidFill>
                        <a:srgbClr val="5F8DD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9065D9" id="_x0000_t64" coordsize="21600,21600" o:spt="64" adj="2809,10800" path="m@28@0c@27@1@26@3@25@0l@21@4c@22@5@23@6@24@4x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2 3"/>
                <v:f eqn="prod @8 4 3"/>
                <v:f eqn="prod @8 2 1"/>
                <v:f eqn="sum 21600 0 @9"/>
                <v:f eqn="sum 21600 0 @10"/>
                <v:f eqn="sum 21600 0 @11"/>
                <v:f eqn="prod #1 2 3"/>
                <v:f eqn="prod #1 4 3"/>
                <v:f eqn="prod #1 2 1"/>
                <v:f eqn="sum 21600 0 @15"/>
                <v:f eqn="sum 21600 0 @16"/>
                <v:f eqn="sum 21600 0 @17"/>
                <v:f eqn="if @7 @14 0"/>
                <v:f eqn="if @7 @13 @15"/>
                <v:f eqn="if @7 @12 @16"/>
                <v:f eqn="if @7 21600 @17"/>
                <v:f eqn="if @7 0 @20"/>
                <v:f eqn="if @7 @9 @19"/>
                <v:f eqn="if @7 @10 @18"/>
                <v:f eqn="if @7 @11 21600"/>
                <v:f eqn="sum @24 0 @21"/>
                <v:f eqn="sum @4 0 @0"/>
                <v:f eqn="max @21 @25"/>
                <v:f eqn="min @24 @28"/>
                <v:f eqn="prod @0 2 1"/>
                <v:f eqn="sum 21600 0 @33"/>
                <v:f eqn="mid @26 @27"/>
                <v:f eqn="mid @24 @28"/>
                <v:f eqn="mid @22 @23"/>
                <v:f eqn="mid @21 @25"/>
              </v:formulas>
              <v:path o:connecttype="custom" o:connectlocs="@35,@0;@38,10800;@37,@4;@36,10800" o:connectangles="270,180,90,0" textboxrect="@31,@33,@32,@34"/>
              <v:handles>
                <v:h position="topLeft,#0" yrange="0,4459"/>
                <v:h position="#1,bottomRight" xrange="8640,12960"/>
              </v:handles>
            </v:shapetype>
            <v:shape id="Wave 3" o:spid="_x0000_s1026" type="#_x0000_t64" style="position:absolute;margin-left:-109.3pt;margin-top:-139.2pt;width:401.55pt;height:156.5pt;rotation:-80582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" adj="2700" fillcolor="#5f8dd3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B24A" w14:textId="77777777" w:rsidR="000B382D" w:rsidRDefault="000B382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0ED"/>
    <w:multiLevelType w:val="multilevel"/>
    <w:tmpl w:val="CD68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27D6C"/>
    <w:multiLevelType w:val="hybridMultilevel"/>
    <w:tmpl w:val="34C252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A7824"/>
    <w:multiLevelType w:val="hybridMultilevel"/>
    <w:tmpl w:val="BC885F78"/>
    <w:lvl w:ilvl="0" w:tplc="F0B03E20">
      <w:start w:val="1"/>
      <w:numFmt w:val="bullet"/>
      <w:pStyle w:val="Bullet-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D27B0"/>
    <w:multiLevelType w:val="hybridMultilevel"/>
    <w:tmpl w:val="9476FB02"/>
    <w:lvl w:ilvl="0" w:tplc="0407000F">
      <w:start w:val="1"/>
      <w:numFmt w:val="decimal"/>
      <w:lvlText w:val="%1."/>
      <w:lvlJc w:val="left"/>
      <w:pPr>
        <w:ind w:left="4755" w:hanging="360"/>
      </w:pPr>
    </w:lvl>
    <w:lvl w:ilvl="1" w:tplc="04070019" w:tentative="1">
      <w:start w:val="1"/>
      <w:numFmt w:val="lowerLetter"/>
      <w:lvlText w:val="%2."/>
      <w:lvlJc w:val="left"/>
      <w:pPr>
        <w:ind w:left="5475" w:hanging="360"/>
      </w:pPr>
    </w:lvl>
    <w:lvl w:ilvl="2" w:tplc="0407001B" w:tentative="1">
      <w:start w:val="1"/>
      <w:numFmt w:val="lowerRoman"/>
      <w:lvlText w:val="%3."/>
      <w:lvlJc w:val="right"/>
      <w:pPr>
        <w:ind w:left="6195" w:hanging="180"/>
      </w:pPr>
    </w:lvl>
    <w:lvl w:ilvl="3" w:tplc="0407000F" w:tentative="1">
      <w:start w:val="1"/>
      <w:numFmt w:val="decimal"/>
      <w:lvlText w:val="%4."/>
      <w:lvlJc w:val="left"/>
      <w:pPr>
        <w:ind w:left="6915" w:hanging="360"/>
      </w:pPr>
    </w:lvl>
    <w:lvl w:ilvl="4" w:tplc="04070019" w:tentative="1">
      <w:start w:val="1"/>
      <w:numFmt w:val="lowerLetter"/>
      <w:lvlText w:val="%5."/>
      <w:lvlJc w:val="left"/>
      <w:pPr>
        <w:ind w:left="7635" w:hanging="360"/>
      </w:pPr>
    </w:lvl>
    <w:lvl w:ilvl="5" w:tplc="0407001B" w:tentative="1">
      <w:start w:val="1"/>
      <w:numFmt w:val="lowerRoman"/>
      <w:lvlText w:val="%6."/>
      <w:lvlJc w:val="right"/>
      <w:pPr>
        <w:ind w:left="8355" w:hanging="180"/>
      </w:pPr>
    </w:lvl>
    <w:lvl w:ilvl="6" w:tplc="0407000F" w:tentative="1">
      <w:start w:val="1"/>
      <w:numFmt w:val="decimal"/>
      <w:lvlText w:val="%7."/>
      <w:lvlJc w:val="left"/>
      <w:pPr>
        <w:ind w:left="9075" w:hanging="360"/>
      </w:pPr>
    </w:lvl>
    <w:lvl w:ilvl="7" w:tplc="04070019" w:tentative="1">
      <w:start w:val="1"/>
      <w:numFmt w:val="lowerLetter"/>
      <w:lvlText w:val="%8."/>
      <w:lvlJc w:val="left"/>
      <w:pPr>
        <w:ind w:left="9795" w:hanging="360"/>
      </w:pPr>
    </w:lvl>
    <w:lvl w:ilvl="8" w:tplc="0407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4" w15:restartNumberingAfterBreak="0">
    <w:nsid w:val="20BF7E6F"/>
    <w:multiLevelType w:val="multilevel"/>
    <w:tmpl w:val="9890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28436C"/>
    <w:multiLevelType w:val="multilevel"/>
    <w:tmpl w:val="9724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343792"/>
    <w:multiLevelType w:val="hybridMultilevel"/>
    <w:tmpl w:val="91FAC2B2"/>
    <w:lvl w:ilvl="0" w:tplc="6AE08276"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C55FD"/>
    <w:multiLevelType w:val="hybridMultilevel"/>
    <w:tmpl w:val="32181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A2873"/>
    <w:multiLevelType w:val="hybridMultilevel"/>
    <w:tmpl w:val="8E026BE0"/>
    <w:lvl w:ilvl="0" w:tplc="9B5A41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C247F"/>
    <w:multiLevelType w:val="multilevel"/>
    <w:tmpl w:val="AFF2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517DCE"/>
    <w:multiLevelType w:val="multilevel"/>
    <w:tmpl w:val="3860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FD026D"/>
    <w:multiLevelType w:val="hybridMultilevel"/>
    <w:tmpl w:val="8B28F13E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456B77"/>
    <w:multiLevelType w:val="hybridMultilevel"/>
    <w:tmpl w:val="02B8A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F2143A"/>
    <w:multiLevelType w:val="multilevel"/>
    <w:tmpl w:val="7774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305C5"/>
    <w:multiLevelType w:val="hybridMultilevel"/>
    <w:tmpl w:val="EE8C14D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10719"/>
    <w:multiLevelType w:val="hybridMultilevel"/>
    <w:tmpl w:val="6DB8AB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955D6"/>
    <w:multiLevelType w:val="hybridMultilevel"/>
    <w:tmpl w:val="5448E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5451E"/>
    <w:multiLevelType w:val="hybridMultilevel"/>
    <w:tmpl w:val="90383876"/>
    <w:lvl w:ilvl="0" w:tplc="10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A4F7E49"/>
    <w:multiLevelType w:val="hybridMultilevel"/>
    <w:tmpl w:val="F3328C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538833">
    <w:abstractNumId w:val="7"/>
  </w:num>
  <w:num w:numId="2" w16cid:durableId="153567143">
    <w:abstractNumId w:val="16"/>
  </w:num>
  <w:num w:numId="3" w16cid:durableId="951932644">
    <w:abstractNumId w:val="15"/>
  </w:num>
  <w:num w:numId="4" w16cid:durableId="2098675271">
    <w:abstractNumId w:val="14"/>
  </w:num>
  <w:num w:numId="5" w16cid:durableId="1650555434">
    <w:abstractNumId w:val="17"/>
  </w:num>
  <w:num w:numId="6" w16cid:durableId="568149509">
    <w:abstractNumId w:val="11"/>
  </w:num>
  <w:num w:numId="7" w16cid:durableId="1566182427">
    <w:abstractNumId w:val="12"/>
  </w:num>
  <w:num w:numId="8" w16cid:durableId="901984782">
    <w:abstractNumId w:val="6"/>
  </w:num>
  <w:num w:numId="9" w16cid:durableId="768547226">
    <w:abstractNumId w:val="2"/>
  </w:num>
  <w:num w:numId="10" w16cid:durableId="518783622">
    <w:abstractNumId w:val="18"/>
  </w:num>
  <w:num w:numId="11" w16cid:durableId="563027346">
    <w:abstractNumId w:val="1"/>
  </w:num>
  <w:num w:numId="12" w16cid:durableId="1863129536">
    <w:abstractNumId w:val="0"/>
  </w:num>
  <w:num w:numId="13" w16cid:durableId="394817577">
    <w:abstractNumId w:val="4"/>
  </w:num>
  <w:num w:numId="14" w16cid:durableId="1368412403">
    <w:abstractNumId w:val="5"/>
  </w:num>
  <w:num w:numId="15" w16cid:durableId="506292683">
    <w:abstractNumId w:val="9"/>
  </w:num>
  <w:num w:numId="16" w16cid:durableId="1952663424">
    <w:abstractNumId w:val="13"/>
  </w:num>
  <w:num w:numId="17" w16cid:durableId="1072659391">
    <w:abstractNumId w:val="10"/>
  </w:num>
  <w:num w:numId="18" w16cid:durableId="1188913449">
    <w:abstractNumId w:val="3"/>
  </w:num>
  <w:num w:numId="19" w16cid:durableId="7281897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366"/>
    <w:rsid w:val="00012FD8"/>
    <w:rsid w:val="00020FE8"/>
    <w:rsid w:val="00097205"/>
    <w:rsid w:val="000B382D"/>
    <w:rsid w:val="000F3A90"/>
    <w:rsid w:val="000F75F4"/>
    <w:rsid w:val="0010572B"/>
    <w:rsid w:val="00116931"/>
    <w:rsid w:val="00144FAE"/>
    <w:rsid w:val="001C3F35"/>
    <w:rsid w:val="00204932"/>
    <w:rsid w:val="00212A35"/>
    <w:rsid w:val="0022627A"/>
    <w:rsid w:val="00231041"/>
    <w:rsid w:val="00233DF6"/>
    <w:rsid w:val="002404F0"/>
    <w:rsid w:val="00273940"/>
    <w:rsid w:val="00287F4E"/>
    <w:rsid w:val="002B320D"/>
    <w:rsid w:val="002D5E3E"/>
    <w:rsid w:val="002E563E"/>
    <w:rsid w:val="002F472A"/>
    <w:rsid w:val="00303DBB"/>
    <w:rsid w:val="0031299D"/>
    <w:rsid w:val="00324E14"/>
    <w:rsid w:val="00351D38"/>
    <w:rsid w:val="00351FF9"/>
    <w:rsid w:val="0038712B"/>
    <w:rsid w:val="003925F9"/>
    <w:rsid w:val="003A04FF"/>
    <w:rsid w:val="003A6B91"/>
    <w:rsid w:val="003F666D"/>
    <w:rsid w:val="004014E4"/>
    <w:rsid w:val="00404EDA"/>
    <w:rsid w:val="0041041D"/>
    <w:rsid w:val="00416143"/>
    <w:rsid w:val="004166B9"/>
    <w:rsid w:val="00421F85"/>
    <w:rsid w:val="00462439"/>
    <w:rsid w:val="00473F31"/>
    <w:rsid w:val="004B72A4"/>
    <w:rsid w:val="004D78E1"/>
    <w:rsid w:val="004F0F08"/>
    <w:rsid w:val="00527823"/>
    <w:rsid w:val="005278E9"/>
    <w:rsid w:val="00572372"/>
    <w:rsid w:val="005738D5"/>
    <w:rsid w:val="00591C15"/>
    <w:rsid w:val="005B2C74"/>
    <w:rsid w:val="005B2F39"/>
    <w:rsid w:val="005E41A2"/>
    <w:rsid w:val="005E4FED"/>
    <w:rsid w:val="005F793A"/>
    <w:rsid w:val="00600AFC"/>
    <w:rsid w:val="0061601C"/>
    <w:rsid w:val="006256DC"/>
    <w:rsid w:val="00626EA9"/>
    <w:rsid w:val="00640F5B"/>
    <w:rsid w:val="006743B3"/>
    <w:rsid w:val="006837C7"/>
    <w:rsid w:val="006A0869"/>
    <w:rsid w:val="006E6E88"/>
    <w:rsid w:val="006E6F9E"/>
    <w:rsid w:val="006F06CE"/>
    <w:rsid w:val="006F2F3D"/>
    <w:rsid w:val="00734F45"/>
    <w:rsid w:val="00737799"/>
    <w:rsid w:val="00783DEF"/>
    <w:rsid w:val="007954E7"/>
    <w:rsid w:val="007B501C"/>
    <w:rsid w:val="007E00AA"/>
    <w:rsid w:val="008343F6"/>
    <w:rsid w:val="00843404"/>
    <w:rsid w:val="00843E23"/>
    <w:rsid w:val="0086548C"/>
    <w:rsid w:val="008716F6"/>
    <w:rsid w:val="008A2BDA"/>
    <w:rsid w:val="008A4D8D"/>
    <w:rsid w:val="008B2B89"/>
    <w:rsid w:val="00913E36"/>
    <w:rsid w:val="00914F55"/>
    <w:rsid w:val="00916306"/>
    <w:rsid w:val="0093246E"/>
    <w:rsid w:val="00935C5C"/>
    <w:rsid w:val="0096109B"/>
    <w:rsid w:val="0097596D"/>
    <w:rsid w:val="00994F28"/>
    <w:rsid w:val="00997427"/>
    <w:rsid w:val="009A1C0A"/>
    <w:rsid w:val="009A49D6"/>
    <w:rsid w:val="009A4E8A"/>
    <w:rsid w:val="009A4EA4"/>
    <w:rsid w:val="009C5615"/>
    <w:rsid w:val="009D6B6C"/>
    <w:rsid w:val="00A374B2"/>
    <w:rsid w:val="00A5422B"/>
    <w:rsid w:val="00A85DEE"/>
    <w:rsid w:val="00A96EBB"/>
    <w:rsid w:val="00AA33AF"/>
    <w:rsid w:val="00AA57DB"/>
    <w:rsid w:val="00AB1B21"/>
    <w:rsid w:val="00AC5495"/>
    <w:rsid w:val="00AC5FCA"/>
    <w:rsid w:val="00AD218D"/>
    <w:rsid w:val="00AF0663"/>
    <w:rsid w:val="00AF60DF"/>
    <w:rsid w:val="00B10ACA"/>
    <w:rsid w:val="00B2256B"/>
    <w:rsid w:val="00B57C82"/>
    <w:rsid w:val="00B609AF"/>
    <w:rsid w:val="00B74965"/>
    <w:rsid w:val="00B842AA"/>
    <w:rsid w:val="00B96E58"/>
    <w:rsid w:val="00BD0B2C"/>
    <w:rsid w:val="00BF2C5D"/>
    <w:rsid w:val="00C11493"/>
    <w:rsid w:val="00C132CE"/>
    <w:rsid w:val="00C60623"/>
    <w:rsid w:val="00C804D2"/>
    <w:rsid w:val="00C9334B"/>
    <w:rsid w:val="00CB7EF2"/>
    <w:rsid w:val="00CC1C9A"/>
    <w:rsid w:val="00D14C27"/>
    <w:rsid w:val="00D343ED"/>
    <w:rsid w:val="00D37F24"/>
    <w:rsid w:val="00D5203C"/>
    <w:rsid w:val="00D61060"/>
    <w:rsid w:val="00D63F1D"/>
    <w:rsid w:val="00D852D9"/>
    <w:rsid w:val="00D94FDF"/>
    <w:rsid w:val="00D96581"/>
    <w:rsid w:val="00DB091C"/>
    <w:rsid w:val="00DC3963"/>
    <w:rsid w:val="00DF1366"/>
    <w:rsid w:val="00DF3825"/>
    <w:rsid w:val="00E35829"/>
    <w:rsid w:val="00E64B01"/>
    <w:rsid w:val="00E672A9"/>
    <w:rsid w:val="00E747BD"/>
    <w:rsid w:val="00E94027"/>
    <w:rsid w:val="00EB2A78"/>
    <w:rsid w:val="00EC0F16"/>
    <w:rsid w:val="00F703A7"/>
    <w:rsid w:val="00FC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D01C8F"/>
  <w15:docId w15:val="{B63C1B71-33B4-4BF2-8083-7FF4E8F0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Text"/>
    <w:qFormat/>
    <w:rsid w:val="00AA33AF"/>
    <w:pPr>
      <w:spacing w:line="276" w:lineRule="auto"/>
      <w:jc w:val="both"/>
    </w:pPr>
    <w:rPr>
      <w:rFonts w:ascii="Open Sans" w:hAnsi="Open Sans" w:cs="Open Sans"/>
      <w:sz w:val="22"/>
      <w:szCs w:val="22"/>
    </w:rPr>
  </w:style>
  <w:style w:type="paragraph" w:styleId="berschrift1">
    <w:name w:val="heading 1"/>
    <w:aliases w:val="Titel 3"/>
    <w:basedOn w:val="Standard"/>
    <w:next w:val="Standard"/>
    <w:link w:val="berschrift1Zchn"/>
    <w:qFormat/>
    <w:rsid w:val="00E94027"/>
    <w:pPr>
      <w:jc w:val="left"/>
      <w:outlineLvl w:val="0"/>
    </w:pPr>
    <w:rPr>
      <w:rFonts w:eastAsiaTheme="majorEastAsia"/>
      <w:b/>
      <w:bCs/>
      <w:color w:val="0762C8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C5F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AC5F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5FCA"/>
    <w:rPr>
      <w:sz w:val="24"/>
      <w:szCs w:val="24"/>
    </w:rPr>
  </w:style>
  <w:style w:type="table" w:styleId="Tabellenraster">
    <w:name w:val="Table Grid"/>
    <w:basedOn w:val="NormaleTabelle"/>
    <w:uiPriority w:val="39"/>
    <w:rsid w:val="00AC5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aliases w:val="Link"/>
    <w:basedOn w:val="Absatz-Standardschriftart"/>
    <w:qFormat/>
    <w:rsid w:val="00AA33AF"/>
    <w:rPr>
      <w:rFonts w:ascii="Open Sans" w:hAnsi="Open Sans" w:cs="Open Sans"/>
      <w:color w:val="0762C8"/>
      <w:sz w:val="20"/>
      <w:szCs w:val="20"/>
      <w:u w:val="single"/>
    </w:rPr>
  </w:style>
  <w:style w:type="paragraph" w:styleId="Listenabsatz">
    <w:name w:val="List Paragraph"/>
    <w:basedOn w:val="Standard"/>
    <w:link w:val="ListenabsatzZchn"/>
    <w:uiPriority w:val="34"/>
    <w:rsid w:val="00640F5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B2B89"/>
    <w:rPr>
      <w:color w:val="605E5C"/>
      <w:shd w:val="clear" w:color="auto" w:fill="E1DFDD"/>
    </w:rPr>
  </w:style>
  <w:style w:type="paragraph" w:styleId="Titel">
    <w:name w:val="Title"/>
    <w:basedOn w:val="Standard"/>
    <w:next w:val="Standard"/>
    <w:link w:val="TitelZchn"/>
    <w:rsid w:val="00CC1C9A"/>
    <w:pPr>
      <w:pBdr>
        <w:bottom w:val="single" w:sz="8" w:space="4" w:color="0762C8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CC1C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tandardWeb">
    <w:name w:val="Normal (Web)"/>
    <w:basedOn w:val="Standard"/>
    <w:uiPriority w:val="99"/>
    <w:semiHidden/>
    <w:unhideWhenUsed/>
    <w:rsid w:val="00473F31"/>
    <w:pPr>
      <w:spacing w:before="100" w:beforeAutospacing="1" w:after="100" w:afterAutospacing="1"/>
    </w:pPr>
    <w:rPr>
      <w:rFonts w:ascii="Calibri" w:eastAsiaTheme="minorHAnsi" w:hAnsi="Calibri" w:cs="Calibri"/>
    </w:rPr>
  </w:style>
  <w:style w:type="character" w:customStyle="1" w:styleId="berschrift1Zchn">
    <w:name w:val="Überschrift 1 Zchn"/>
    <w:aliases w:val="Titel 3 Zchn"/>
    <w:basedOn w:val="Absatz-Standardschriftart"/>
    <w:link w:val="berschrift1"/>
    <w:rsid w:val="00E94027"/>
    <w:rPr>
      <w:rFonts w:ascii="Open Sans" w:eastAsiaTheme="majorEastAsia" w:hAnsi="Open Sans" w:cs="Open Sans"/>
      <w:b/>
      <w:bCs/>
      <w:color w:val="0762C8"/>
      <w:sz w:val="24"/>
      <w:szCs w:val="22"/>
    </w:rPr>
  </w:style>
  <w:style w:type="character" w:styleId="Fett">
    <w:name w:val="Strong"/>
    <w:aliases w:val="Zwischentitel"/>
    <w:qFormat/>
    <w:rsid w:val="00AA33AF"/>
    <w:rPr>
      <w:rFonts w:ascii="Open Sans" w:hAnsi="Open Sans" w:cs="Open Sans"/>
      <w:b/>
      <w:bCs/>
    </w:rPr>
  </w:style>
  <w:style w:type="character" w:styleId="Hervorhebung">
    <w:name w:val="Emphasis"/>
    <w:aliases w:val="Kursiv"/>
    <w:qFormat/>
    <w:rsid w:val="00AA33AF"/>
    <w:rPr>
      <w:i/>
      <w:iCs/>
    </w:rPr>
  </w:style>
  <w:style w:type="paragraph" w:styleId="Zitat">
    <w:name w:val="Quote"/>
    <w:basedOn w:val="Standard"/>
    <w:next w:val="Standard"/>
    <w:link w:val="ZitatZchn"/>
    <w:uiPriority w:val="29"/>
    <w:qFormat/>
    <w:rsid w:val="00AA33AF"/>
    <w:pPr>
      <w:spacing w:before="200" w:after="160"/>
      <w:ind w:left="864" w:right="864"/>
      <w:jc w:val="center"/>
    </w:pPr>
    <w:rPr>
      <w:i/>
      <w:iCs/>
      <w:color w:val="404040" w:themeColor="text1" w:themeTint="BF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AA33AF"/>
    <w:rPr>
      <w:rFonts w:ascii="Open Sans" w:hAnsi="Open Sans" w:cs="Open Sans"/>
      <w:i/>
      <w:iCs/>
      <w:color w:val="404040" w:themeColor="text1" w:themeTint="BF"/>
      <w:szCs w:val="22"/>
    </w:rPr>
  </w:style>
  <w:style w:type="paragraph" w:customStyle="1" w:styleId="Titel1">
    <w:name w:val="Titel 1"/>
    <w:basedOn w:val="Standard"/>
    <w:link w:val="Titel1Char"/>
    <w:qFormat/>
    <w:rsid w:val="00AA33AF"/>
    <w:rPr>
      <w:rFonts w:ascii="Open Sans Semibold" w:hAnsi="Open Sans Semibold" w:cs="Open Sans Semibold"/>
      <w:sz w:val="72"/>
      <w:szCs w:val="72"/>
    </w:rPr>
  </w:style>
  <w:style w:type="paragraph" w:customStyle="1" w:styleId="Titel2">
    <w:name w:val="Titel 2"/>
    <w:basedOn w:val="berschrift1"/>
    <w:link w:val="Titel2Char"/>
    <w:qFormat/>
    <w:rsid w:val="00C60623"/>
    <w:rPr>
      <w:sz w:val="36"/>
      <w:szCs w:val="32"/>
    </w:rPr>
  </w:style>
  <w:style w:type="character" w:customStyle="1" w:styleId="Titel1Char">
    <w:name w:val="Titel 1 Char"/>
    <w:basedOn w:val="Absatz-Standardschriftart"/>
    <w:link w:val="Titel1"/>
    <w:rsid w:val="00AA33AF"/>
    <w:rPr>
      <w:rFonts w:ascii="Open Sans Semibold" w:hAnsi="Open Sans Semibold" w:cs="Open Sans Semibold"/>
      <w:sz w:val="72"/>
      <w:szCs w:val="72"/>
    </w:rPr>
  </w:style>
  <w:style w:type="character" w:customStyle="1" w:styleId="Titel2Char">
    <w:name w:val="Titel 2 Char"/>
    <w:basedOn w:val="berschrift1Zchn"/>
    <w:link w:val="Titel2"/>
    <w:rsid w:val="00C60623"/>
    <w:rPr>
      <w:rFonts w:ascii="Open Sans" w:eastAsiaTheme="majorEastAsia" w:hAnsi="Open Sans" w:cs="Open Sans"/>
      <w:b/>
      <w:bCs/>
      <w:color w:val="0762C8"/>
      <w:sz w:val="36"/>
      <w:szCs w:val="32"/>
    </w:rPr>
  </w:style>
  <w:style w:type="paragraph" w:customStyle="1" w:styleId="Bullet-Points">
    <w:name w:val="Bullet-Points"/>
    <w:basedOn w:val="Listenabsatz"/>
    <w:next w:val="Blocktext"/>
    <w:link w:val="Bullet-PointsZchn"/>
    <w:qFormat/>
    <w:rsid w:val="00273940"/>
    <w:pPr>
      <w:numPr>
        <w:numId w:val="9"/>
      </w:numPr>
    </w:pPr>
  </w:style>
  <w:style w:type="paragraph" w:styleId="Blocktext">
    <w:name w:val="Block Text"/>
    <w:basedOn w:val="Standard"/>
    <w:semiHidden/>
    <w:unhideWhenUsed/>
    <w:rsid w:val="00273940"/>
    <w:pPr>
      <w:pBdr>
        <w:top w:val="single" w:sz="2" w:space="10" w:color="0762C8" w:themeColor="accent1"/>
        <w:left w:val="single" w:sz="2" w:space="10" w:color="0762C8" w:themeColor="accent1"/>
        <w:bottom w:val="single" w:sz="2" w:space="10" w:color="0762C8" w:themeColor="accent1"/>
        <w:right w:val="single" w:sz="2" w:space="10" w:color="0762C8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762C8" w:themeColor="accent1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273940"/>
    <w:rPr>
      <w:rFonts w:ascii="Open Sans" w:hAnsi="Open Sans" w:cs="Open Sans"/>
      <w:sz w:val="22"/>
      <w:szCs w:val="22"/>
    </w:rPr>
  </w:style>
  <w:style w:type="character" w:customStyle="1" w:styleId="Bullet-PointsZchn">
    <w:name w:val="Bullet-Points Zchn"/>
    <w:basedOn w:val="ListenabsatzZchn"/>
    <w:link w:val="Bullet-Points"/>
    <w:rsid w:val="00273940"/>
    <w:rPr>
      <w:rFonts w:ascii="Open Sans" w:hAnsi="Open Sans" w:cs="Open Sans"/>
      <w:sz w:val="22"/>
      <w:szCs w:val="22"/>
    </w:rPr>
  </w:style>
  <w:style w:type="table" w:styleId="EinfacheTabelle3">
    <w:name w:val="Plain Table 3"/>
    <w:basedOn w:val="NormaleTabelle"/>
    <w:uiPriority w:val="43"/>
    <w:rsid w:val="00DF136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netztabelle3Akzent6">
    <w:name w:val="Grid Table 3 Accent 6"/>
    <w:basedOn w:val="NormaleTabelle"/>
    <w:uiPriority w:val="48"/>
    <w:rsid w:val="00B57C82"/>
    <w:tblPr>
      <w:tblStyleRowBandSize w:val="1"/>
      <w:tblStyleColBandSize w:val="1"/>
      <w:tblBorders>
        <w:top w:val="single" w:sz="4" w:space="0" w:color="999591" w:themeColor="accent6" w:themeTint="99"/>
        <w:left w:val="single" w:sz="4" w:space="0" w:color="999591" w:themeColor="accent6" w:themeTint="99"/>
        <w:bottom w:val="single" w:sz="4" w:space="0" w:color="999591" w:themeColor="accent6" w:themeTint="99"/>
        <w:right w:val="single" w:sz="4" w:space="0" w:color="999591" w:themeColor="accent6" w:themeTint="99"/>
        <w:insideH w:val="single" w:sz="4" w:space="0" w:color="999591" w:themeColor="accent6" w:themeTint="99"/>
        <w:insideV w:val="single" w:sz="4" w:space="0" w:color="99959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BDA" w:themeFill="accent6" w:themeFillTint="33"/>
      </w:tcPr>
    </w:tblStylePr>
    <w:tblStylePr w:type="band1Horz">
      <w:tblPr/>
      <w:tcPr>
        <w:shd w:val="clear" w:color="auto" w:fill="DDDBDA" w:themeFill="accent6" w:themeFillTint="33"/>
      </w:tcPr>
    </w:tblStylePr>
    <w:tblStylePr w:type="neCell">
      <w:tblPr/>
      <w:tcPr>
        <w:tcBorders>
          <w:bottom w:val="single" w:sz="4" w:space="0" w:color="999591" w:themeColor="accent6" w:themeTint="99"/>
        </w:tcBorders>
      </w:tcPr>
    </w:tblStylePr>
    <w:tblStylePr w:type="nwCell">
      <w:tblPr/>
      <w:tcPr>
        <w:tcBorders>
          <w:bottom w:val="single" w:sz="4" w:space="0" w:color="999591" w:themeColor="accent6" w:themeTint="99"/>
        </w:tcBorders>
      </w:tcPr>
    </w:tblStylePr>
    <w:tblStylePr w:type="seCell">
      <w:tblPr/>
      <w:tcPr>
        <w:tcBorders>
          <w:top w:val="single" w:sz="4" w:space="0" w:color="999591" w:themeColor="accent6" w:themeTint="99"/>
        </w:tcBorders>
      </w:tcPr>
    </w:tblStylePr>
    <w:tblStylePr w:type="swCell">
      <w:tblPr/>
      <w:tcPr>
        <w:tcBorders>
          <w:top w:val="single" w:sz="4" w:space="0" w:color="999591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ke\OneDrive%20-%20Ulrike%20Hanke\Dokumente\2_Texte\00_Standardisierung\00%20Organisation\Vorlagen\Aufgabe_mitPlanungsraster-Bewertungskriterien.dotx" TargetMode="External"/></Relationships>
</file>

<file path=word/theme/theme1.xml><?xml version="1.0" encoding="utf-8"?>
<a:theme xmlns:a="http://schemas.openxmlformats.org/drawingml/2006/main" name="Larissa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762C8"/>
      </a:accent1>
      <a:accent2>
        <a:srgbClr val="5F8DD3"/>
      </a:accent2>
      <a:accent3>
        <a:srgbClr val="72CC2E"/>
      </a:accent3>
      <a:accent4>
        <a:srgbClr val="BA2D0B"/>
      </a:accent4>
      <a:accent5>
        <a:srgbClr val="181716"/>
      </a:accent5>
      <a:accent6>
        <a:srgbClr val="524F4C"/>
      </a:accent6>
      <a:hlink>
        <a:srgbClr val="0762C8"/>
      </a:hlink>
      <a:folHlink>
        <a:srgbClr val="800080"/>
      </a:folHlink>
    </a:clrScheme>
    <a:fontScheme name="ULI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20E02924237743BA405D20ECDFD6F4" ma:contentTypeVersion="7" ma:contentTypeDescription="Ein neues Dokument erstellen." ma:contentTypeScope="" ma:versionID="8f6da20c13acf282477fb9750cb4ee6a">
  <xsd:schema xmlns:xsd="http://www.w3.org/2001/XMLSchema" xmlns:xs="http://www.w3.org/2001/XMLSchema" xmlns:p="http://schemas.microsoft.com/office/2006/metadata/properties" xmlns:ns3="38dc3024-adc1-4e2a-b2a1-2f7d05aa1d59" targetNamespace="http://schemas.microsoft.com/office/2006/metadata/properties" ma:root="true" ma:fieldsID="2db7de3471c5fc21c9ff509e9d3069db" ns3:_="">
    <xsd:import namespace="38dc3024-adc1-4e2a-b2a1-2f7d05aa1d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3024-adc1-4e2a-b2a1-2f7d05aa1d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FB3ACF-9A1D-4045-BF54-859215BD9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3024-adc1-4e2a-b2a1-2f7d05aa1d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084C6-C172-4805-B775-9FA734FA9C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EB02E9-64AD-4A6E-BC89-A0835E4788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AB5C90-B5C7-4737-BC29-7ACC92D61D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Aufgabe_mitPlanungsraster-Bewertungskriterien</Template>
  <TotalTime>0</TotalTime>
  <Pages>1</Pages>
  <Words>43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Ulrike Hanke</cp:lastModifiedBy>
  <cp:revision>31</cp:revision>
  <cp:lastPrinted>2020-02-07T11:08:00Z</cp:lastPrinted>
  <dcterms:created xsi:type="dcterms:W3CDTF">2024-07-12T09:53:00Z</dcterms:created>
  <dcterms:modified xsi:type="dcterms:W3CDTF">2026-02-23T10:32:00Z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0x0101002920E02924237743BA405D20ECDFD6F4</vt:lpwstr>
  </property>
</Properties>
</file>