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D1A6B" w14:textId="71439341" w:rsidR="00DF1366" w:rsidRDefault="008A4D8D" w:rsidP="008A4D8D">
      <w:pPr>
        <w:pStyle w:val="Titel2"/>
      </w:pPr>
      <w:r>
        <w:t>Semester-/Modulplanung</w:t>
      </w:r>
    </w:p>
    <w:p w14:paraId="18C9889A" w14:textId="068A40A9" w:rsidR="008A4D8D" w:rsidRDefault="008A4D8D"/>
    <w:p w14:paraId="00DF362A" w14:textId="77777777" w:rsidR="008A4D8D" w:rsidRDefault="008A4D8D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20"/>
      </w:tblGrid>
      <w:tr w:rsidR="004D450F" w:rsidRPr="00B3458E" w14:paraId="1FA5A402" w14:textId="77777777" w:rsidTr="00565186">
        <w:tc>
          <w:tcPr>
            <w:tcW w:w="14287" w:type="dxa"/>
          </w:tcPr>
          <w:p w14:paraId="2CDB97B6" w14:textId="77777777" w:rsidR="004D450F" w:rsidRDefault="004D450F" w:rsidP="00565186">
            <w:pPr>
              <w:pStyle w:val="berschrift1"/>
            </w:pPr>
            <w:r w:rsidRPr="00574DC5">
              <w:t>Voraussetzungen</w:t>
            </w:r>
            <w:r>
              <w:t xml:space="preserve"> der gesamten Lehrveranstaltung</w:t>
            </w:r>
          </w:p>
          <w:p w14:paraId="3EAB8091" w14:textId="77777777" w:rsidR="004D450F" w:rsidRPr="004D450F" w:rsidRDefault="004D450F" w:rsidP="004D450F"/>
          <w:p w14:paraId="7F57E96B" w14:textId="77777777" w:rsidR="004D450F" w:rsidRDefault="004D450F" w:rsidP="00565186">
            <w:pPr>
              <w:rPr>
                <w:b/>
                <w:bCs/>
                <w:i/>
                <w:iCs/>
                <w:color w:val="0762C8" w:themeColor="accent1"/>
              </w:rPr>
            </w:pPr>
            <w:r w:rsidRPr="00385337">
              <w:rPr>
                <w:b/>
                <w:bCs/>
                <w:i/>
                <w:iCs/>
                <w:color w:val="0762C8" w:themeColor="accent1"/>
              </w:rPr>
              <w:t>Externe Voraussetzungen</w:t>
            </w:r>
          </w:p>
          <w:p w14:paraId="69688DCA" w14:textId="77777777" w:rsidR="004D450F" w:rsidRPr="00385337" w:rsidRDefault="004D450F" w:rsidP="00565186">
            <w:pPr>
              <w:rPr>
                <w:b/>
                <w:bCs/>
                <w:i/>
                <w:iCs/>
                <w:color w:val="0762C8" w:themeColor="accent1"/>
              </w:rPr>
            </w:pPr>
          </w:p>
          <w:tbl>
            <w:tblPr>
              <w:tblStyle w:val="EinfacheTabelle1"/>
              <w:tblW w:w="0" w:type="auto"/>
              <w:tblLook w:val="04A0" w:firstRow="1" w:lastRow="0" w:firstColumn="1" w:lastColumn="0" w:noHBand="0" w:noVBand="1"/>
            </w:tblPr>
            <w:tblGrid>
              <w:gridCol w:w="3402"/>
              <w:gridCol w:w="6083"/>
            </w:tblGrid>
            <w:tr w:rsidR="004D450F" w:rsidRPr="00EC178E" w14:paraId="5F223AF0" w14:textId="77777777" w:rsidTr="00BB023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402" w:type="dxa"/>
                </w:tcPr>
                <w:p w14:paraId="6AA2B8F0" w14:textId="77777777" w:rsidR="004D450F" w:rsidRPr="00015574" w:rsidRDefault="004D450F" w:rsidP="00565186">
                  <w:pPr>
                    <w:jc w:val="left"/>
                    <w:rPr>
                      <w:b w:val="0"/>
                      <w:bCs w:val="0"/>
                      <w:sz w:val="18"/>
                      <w:szCs w:val="18"/>
                    </w:rPr>
                  </w:pPr>
                  <w:r w:rsidRPr="00015574">
                    <w:rPr>
                      <w:sz w:val="18"/>
                      <w:szCs w:val="18"/>
                    </w:rPr>
                    <w:t>Gruppengröße</w:t>
                  </w:r>
                </w:p>
              </w:tc>
              <w:tc>
                <w:tcPr>
                  <w:tcW w:w="6083" w:type="dxa"/>
                </w:tcPr>
                <w:p w14:paraId="7F9DADD2" w14:textId="77777777" w:rsidR="004D450F" w:rsidRPr="00015574" w:rsidRDefault="004D450F" w:rsidP="00565186">
                  <w:pPr>
                    <w:jc w:val="left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  <w:highlight w:val="yellow"/>
                    </w:rPr>
                  </w:pPr>
                </w:p>
              </w:tc>
            </w:tr>
            <w:tr w:rsidR="004D450F" w:rsidRPr="00EC178E" w14:paraId="102FC9D0" w14:textId="77777777" w:rsidTr="00BB023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402" w:type="dxa"/>
                </w:tcPr>
                <w:p w14:paraId="3F3BE786" w14:textId="77777777" w:rsidR="004D450F" w:rsidRPr="00015574" w:rsidRDefault="004D450F" w:rsidP="00565186">
                  <w:pPr>
                    <w:jc w:val="left"/>
                    <w:rPr>
                      <w:b w:val="0"/>
                      <w:bCs w:val="0"/>
                      <w:sz w:val="18"/>
                      <w:szCs w:val="18"/>
                    </w:rPr>
                  </w:pPr>
                  <w:r w:rsidRPr="00015574">
                    <w:rPr>
                      <w:sz w:val="18"/>
                      <w:szCs w:val="18"/>
                    </w:rPr>
                    <w:t>Räumliche/Mediale Ausstattung</w:t>
                  </w:r>
                </w:p>
              </w:tc>
              <w:tc>
                <w:tcPr>
                  <w:tcW w:w="6083" w:type="dxa"/>
                </w:tcPr>
                <w:p w14:paraId="782DCD74" w14:textId="77777777" w:rsidR="004D450F" w:rsidRPr="00015574" w:rsidRDefault="004D450F" w:rsidP="00565186">
                  <w:pPr>
                    <w:jc w:val="lef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8"/>
                      <w:szCs w:val="18"/>
                      <w:highlight w:val="yellow"/>
                    </w:rPr>
                  </w:pPr>
                </w:p>
              </w:tc>
            </w:tr>
            <w:tr w:rsidR="004D450F" w:rsidRPr="00EC178E" w14:paraId="5E865EC3" w14:textId="77777777" w:rsidTr="00BB023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402" w:type="dxa"/>
                </w:tcPr>
                <w:p w14:paraId="145DEEFB" w14:textId="77777777" w:rsidR="004D450F" w:rsidRPr="00015574" w:rsidRDefault="004D450F" w:rsidP="00565186">
                  <w:pPr>
                    <w:jc w:val="left"/>
                    <w:rPr>
                      <w:b w:val="0"/>
                      <w:bCs w:val="0"/>
                      <w:sz w:val="18"/>
                      <w:szCs w:val="18"/>
                    </w:rPr>
                  </w:pPr>
                  <w:r w:rsidRPr="00015574">
                    <w:rPr>
                      <w:sz w:val="18"/>
                      <w:szCs w:val="18"/>
                    </w:rPr>
                    <w:t>Zur Verfügung stehende Zeit, ECTS-Zahl</w:t>
                  </w:r>
                </w:p>
              </w:tc>
              <w:tc>
                <w:tcPr>
                  <w:tcW w:w="6083" w:type="dxa"/>
                </w:tcPr>
                <w:p w14:paraId="72A5D26C" w14:textId="77777777" w:rsidR="004D450F" w:rsidRPr="00015574" w:rsidRDefault="004D450F" w:rsidP="00565186">
                  <w:pPr>
                    <w:jc w:val="lef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  <w:highlight w:val="yellow"/>
                    </w:rPr>
                  </w:pPr>
                </w:p>
              </w:tc>
            </w:tr>
            <w:tr w:rsidR="004D450F" w:rsidRPr="00EC178E" w14:paraId="6D23FC7E" w14:textId="77777777" w:rsidTr="00BB023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402" w:type="dxa"/>
                </w:tcPr>
                <w:p w14:paraId="63EE3D79" w14:textId="77777777" w:rsidR="004D450F" w:rsidRPr="00015574" w:rsidRDefault="004D450F" w:rsidP="00565186">
                  <w:pPr>
                    <w:jc w:val="left"/>
                    <w:rPr>
                      <w:b w:val="0"/>
                      <w:bCs w:val="0"/>
                      <w:sz w:val="18"/>
                      <w:szCs w:val="18"/>
                    </w:rPr>
                  </w:pPr>
                  <w:r w:rsidRPr="00015574">
                    <w:rPr>
                      <w:sz w:val="18"/>
                      <w:szCs w:val="18"/>
                    </w:rPr>
                    <w:t xml:space="preserve">Studienphase </w:t>
                  </w:r>
                </w:p>
              </w:tc>
              <w:tc>
                <w:tcPr>
                  <w:tcW w:w="6083" w:type="dxa"/>
                </w:tcPr>
                <w:p w14:paraId="45B9349B" w14:textId="77777777" w:rsidR="004D450F" w:rsidRPr="00015574" w:rsidRDefault="004D450F" w:rsidP="00565186">
                  <w:pPr>
                    <w:jc w:val="lef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8"/>
                      <w:szCs w:val="18"/>
                      <w:highlight w:val="yellow"/>
                    </w:rPr>
                  </w:pPr>
                </w:p>
              </w:tc>
            </w:tr>
            <w:tr w:rsidR="004D450F" w:rsidRPr="00EC178E" w14:paraId="205AF01B" w14:textId="77777777" w:rsidTr="00BB023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402" w:type="dxa"/>
                </w:tcPr>
                <w:p w14:paraId="189A53FA" w14:textId="77777777" w:rsidR="004D450F" w:rsidRPr="00015574" w:rsidRDefault="004D450F" w:rsidP="00565186">
                  <w:pPr>
                    <w:jc w:val="left"/>
                    <w:rPr>
                      <w:b w:val="0"/>
                      <w:bCs w:val="0"/>
                      <w:sz w:val="18"/>
                      <w:szCs w:val="18"/>
                    </w:rPr>
                  </w:pPr>
                  <w:r w:rsidRPr="00015574">
                    <w:rPr>
                      <w:sz w:val="18"/>
                      <w:szCs w:val="18"/>
                    </w:rPr>
                    <w:t>Pflicht oder freiwillig?</w:t>
                  </w:r>
                </w:p>
              </w:tc>
              <w:tc>
                <w:tcPr>
                  <w:tcW w:w="6083" w:type="dxa"/>
                </w:tcPr>
                <w:p w14:paraId="73946E5E" w14:textId="77777777" w:rsidR="004D450F" w:rsidRPr="00015574" w:rsidRDefault="004D450F" w:rsidP="00565186">
                  <w:pPr>
                    <w:jc w:val="lef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  <w:highlight w:val="yellow"/>
                    </w:rPr>
                  </w:pPr>
                </w:p>
              </w:tc>
            </w:tr>
          </w:tbl>
          <w:p w14:paraId="5BB9FB46" w14:textId="77777777" w:rsidR="004D450F" w:rsidRDefault="004D450F" w:rsidP="00565186"/>
          <w:p w14:paraId="73FC17C5" w14:textId="77777777" w:rsidR="004D450F" w:rsidRDefault="004D450F" w:rsidP="00565186"/>
          <w:p w14:paraId="08E98081" w14:textId="77777777" w:rsidR="004D450F" w:rsidRDefault="004D450F" w:rsidP="00565186">
            <w:pPr>
              <w:rPr>
                <w:b/>
                <w:bCs/>
                <w:i/>
                <w:iCs/>
                <w:color w:val="0762C8" w:themeColor="accent1"/>
              </w:rPr>
            </w:pPr>
            <w:r w:rsidRPr="00C16972">
              <w:rPr>
                <w:b/>
                <w:bCs/>
                <w:i/>
                <w:iCs/>
                <w:color w:val="0762C8" w:themeColor="accent1"/>
              </w:rPr>
              <w:t>Interne Voraussetzungen</w:t>
            </w:r>
            <w:r>
              <w:rPr>
                <w:b/>
                <w:bCs/>
                <w:i/>
                <w:iCs/>
                <w:color w:val="0762C8" w:themeColor="accent1"/>
              </w:rPr>
              <w:t xml:space="preserve"> der Studierenden</w:t>
            </w:r>
          </w:p>
          <w:p w14:paraId="08ED98D6" w14:textId="77777777" w:rsidR="004D450F" w:rsidRPr="00C16972" w:rsidRDefault="004D450F" w:rsidP="00565186">
            <w:pPr>
              <w:rPr>
                <w:b/>
                <w:bCs/>
                <w:i/>
                <w:iCs/>
                <w:color w:val="0762C8" w:themeColor="accent1"/>
              </w:rPr>
            </w:pPr>
          </w:p>
          <w:tbl>
            <w:tblPr>
              <w:tblStyle w:val="EinfacheTabelle1"/>
              <w:tblW w:w="0" w:type="auto"/>
              <w:tblLook w:val="04A0" w:firstRow="1" w:lastRow="0" w:firstColumn="1" w:lastColumn="0" w:noHBand="0" w:noVBand="1"/>
            </w:tblPr>
            <w:tblGrid>
              <w:gridCol w:w="3402"/>
              <w:gridCol w:w="6083"/>
            </w:tblGrid>
            <w:tr w:rsidR="004D450F" w:rsidRPr="00EC178E" w14:paraId="40BFF41E" w14:textId="77777777" w:rsidTr="00BB023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402" w:type="dxa"/>
                </w:tcPr>
                <w:p w14:paraId="00F380B3" w14:textId="77777777" w:rsidR="004D450F" w:rsidRDefault="004D450F" w:rsidP="00565186">
                  <w:pPr>
                    <w:jc w:val="left"/>
                    <w:rPr>
                      <w:b w:val="0"/>
                      <w:bCs w:val="0"/>
                      <w:sz w:val="18"/>
                      <w:szCs w:val="18"/>
                    </w:rPr>
                  </w:pPr>
                  <w:r w:rsidRPr="00015574">
                    <w:rPr>
                      <w:sz w:val="18"/>
                      <w:szCs w:val="18"/>
                    </w:rPr>
                    <w:t xml:space="preserve">Vorwissen </w:t>
                  </w:r>
                </w:p>
                <w:p w14:paraId="189D1079" w14:textId="77777777" w:rsidR="004D450F" w:rsidRPr="00BB0238" w:rsidRDefault="004D450F" w:rsidP="00565186">
                  <w:pPr>
                    <w:jc w:val="left"/>
                    <w:rPr>
                      <w:b w:val="0"/>
                      <w:bCs w:val="0"/>
                      <w:sz w:val="18"/>
                      <w:szCs w:val="18"/>
                    </w:rPr>
                  </w:pPr>
                  <w:r w:rsidRPr="00BB0238">
                    <w:rPr>
                      <w:b w:val="0"/>
                      <w:bCs w:val="0"/>
                      <w:sz w:val="18"/>
                      <w:szCs w:val="18"/>
                    </w:rPr>
                    <w:t>Was wissen die Studierenden schon rund um das Thema der Lehrveranstaltung?</w:t>
                  </w:r>
                </w:p>
              </w:tc>
              <w:tc>
                <w:tcPr>
                  <w:tcW w:w="6083" w:type="dxa"/>
                </w:tcPr>
                <w:p w14:paraId="5C8DA356" w14:textId="77777777" w:rsidR="004D450F" w:rsidRPr="00015574" w:rsidRDefault="004D450F" w:rsidP="00565186">
                  <w:pPr>
                    <w:jc w:val="left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  <w:highlight w:val="yellow"/>
                    </w:rPr>
                  </w:pPr>
                </w:p>
              </w:tc>
            </w:tr>
            <w:tr w:rsidR="004D450F" w:rsidRPr="00EC178E" w14:paraId="7F094A6C" w14:textId="77777777" w:rsidTr="00BB023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402" w:type="dxa"/>
                </w:tcPr>
                <w:p w14:paraId="1F050B33" w14:textId="77777777" w:rsidR="004D450F" w:rsidRPr="00BB0238" w:rsidRDefault="004D450F" w:rsidP="00565186">
                  <w:pPr>
                    <w:jc w:val="left"/>
                    <w:rPr>
                      <w:sz w:val="18"/>
                      <w:szCs w:val="18"/>
                    </w:rPr>
                  </w:pPr>
                  <w:r w:rsidRPr="00BB0238">
                    <w:rPr>
                      <w:sz w:val="18"/>
                      <w:szCs w:val="18"/>
                    </w:rPr>
                    <w:t>Erwartungen</w:t>
                  </w:r>
                </w:p>
                <w:p w14:paraId="1F8B7760" w14:textId="77777777" w:rsidR="004D450F" w:rsidRPr="00BB0238" w:rsidRDefault="004D450F" w:rsidP="00565186">
                  <w:pPr>
                    <w:jc w:val="left"/>
                    <w:rPr>
                      <w:b w:val="0"/>
                      <w:bCs w:val="0"/>
                      <w:sz w:val="18"/>
                      <w:szCs w:val="18"/>
                    </w:rPr>
                  </w:pPr>
                  <w:r w:rsidRPr="00BB0238">
                    <w:rPr>
                      <w:b w:val="0"/>
                      <w:bCs w:val="0"/>
                      <w:sz w:val="18"/>
                      <w:szCs w:val="18"/>
                    </w:rPr>
                    <w:t>Was erwarten sie von der Lehrveranstaltung</w:t>
                  </w:r>
                </w:p>
              </w:tc>
              <w:tc>
                <w:tcPr>
                  <w:tcW w:w="6083" w:type="dxa"/>
                </w:tcPr>
                <w:p w14:paraId="446F5B2B" w14:textId="77777777" w:rsidR="004D450F" w:rsidRPr="00015574" w:rsidRDefault="004D450F" w:rsidP="00565186">
                  <w:pPr>
                    <w:jc w:val="lef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8"/>
                      <w:szCs w:val="18"/>
                      <w:highlight w:val="yellow"/>
                    </w:rPr>
                  </w:pPr>
                </w:p>
              </w:tc>
            </w:tr>
            <w:tr w:rsidR="004D450F" w:rsidRPr="00EC178E" w14:paraId="29A89A12" w14:textId="77777777" w:rsidTr="00BB023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402" w:type="dxa"/>
                </w:tcPr>
                <w:p w14:paraId="22790E38" w14:textId="77777777" w:rsidR="004D450F" w:rsidRDefault="004D450F" w:rsidP="00565186">
                  <w:pPr>
                    <w:jc w:val="left"/>
                    <w:rPr>
                      <w:b w:val="0"/>
                      <w:bCs w:val="0"/>
                      <w:sz w:val="18"/>
                      <w:szCs w:val="18"/>
                    </w:rPr>
                  </w:pPr>
                  <w:r w:rsidRPr="00015574">
                    <w:rPr>
                      <w:sz w:val="18"/>
                      <w:szCs w:val="18"/>
                    </w:rPr>
                    <w:t xml:space="preserve">Interesse </w:t>
                  </w:r>
                </w:p>
                <w:p w14:paraId="19232CEC" w14:textId="77777777" w:rsidR="004D450F" w:rsidRPr="00BB0238" w:rsidRDefault="004D450F" w:rsidP="00565186">
                  <w:pPr>
                    <w:jc w:val="left"/>
                    <w:rPr>
                      <w:b w:val="0"/>
                      <w:bCs w:val="0"/>
                      <w:sz w:val="18"/>
                      <w:szCs w:val="18"/>
                    </w:rPr>
                  </w:pPr>
                  <w:r w:rsidRPr="00BB0238">
                    <w:rPr>
                      <w:b w:val="0"/>
                      <w:bCs w:val="0"/>
                      <w:sz w:val="18"/>
                      <w:szCs w:val="18"/>
                    </w:rPr>
                    <w:t>Wofür interessieren sich die Studierenden allgemein, bzw. hinsichtlich des Themas?</w:t>
                  </w:r>
                </w:p>
              </w:tc>
              <w:tc>
                <w:tcPr>
                  <w:tcW w:w="6083" w:type="dxa"/>
                </w:tcPr>
                <w:p w14:paraId="757F2483" w14:textId="77777777" w:rsidR="004D450F" w:rsidRPr="004D450F" w:rsidRDefault="004D450F" w:rsidP="00BB023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  <w:highlight w:val="yellow"/>
                    </w:rPr>
                  </w:pPr>
                </w:p>
              </w:tc>
            </w:tr>
            <w:tr w:rsidR="004D450F" w:rsidRPr="00EC178E" w14:paraId="19EA701B" w14:textId="77777777" w:rsidTr="00BB023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402" w:type="dxa"/>
                </w:tcPr>
                <w:p w14:paraId="442B6E58" w14:textId="77777777" w:rsidR="004D450F" w:rsidRPr="00BB0238" w:rsidRDefault="004D450F" w:rsidP="00565186">
                  <w:pPr>
                    <w:jc w:val="left"/>
                    <w:rPr>
                      <w:sz w:val="18"/>
                      <w:szCs w:val="18"/>
                    </w:rPr>
                  </w:pPr>
                  <w:r w:rsidRPr="00BB0238">
                    <w:rPr>
                      <w:sz w:val="18"/>
                      <w:szCs w:val="18"/>
                    </w:rPr>
                    <w:t>Motivation</w:t>
                  </w:r>
                </w:p>
                <w:p w14:paraId="5134FC96" w14:textId="77777777" w:rsidR="004D450F" w:rsidRPr="00BB0238" w:rsidRDefault="004D450F" w:rsidP="00565186">
                  <w:pPr>
                    <w:jc w:val="left"/>
                    <w:rPr>
                      <w:b w:val="0"/>
                      <w:bCs w:val="0"/>
                      <w:sz w:val="18"/>
                      <w:szCs w:val="18"/>
                    </w:rPr>
                  </w:pPr>
                  <w:r w:rsidRPr="00BB0238">
                    <w:rPr>
                      <w:b w:val="0"/>
                      <w:bCs w:val="0"/>
                      <w:sz w:val="18"/>
                      <w:szCs w:val="18"/>
                    </w:rPr>
                    <w:t>Sind die Studierenden eher motiviert für die Lehrveranstaltung oder nicht?</w:t>
                  </w:r>
                </w:p>
              </w:tc>
              <w:tc>
                <w:tcPr>
                  <w:tcW w:w="6083" w:type="dxa"/>
                </w:tcPr>
                <w:p w14:paraId="78CADF6E" w14:textId="77777777" w:rsidR="004D450F" w:rsidRPr="00015574" w:rsidRDefault="004D450F" w:rsidP="00565186">
                  <w:pPr>
                    <w:jc w:val="lef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8"/>
                      <w:szCs w:val="18"/>
                      <w:highlight w:val="yellow"/>
                    </w:rPr>
                  </w:pPr>
                </w:p>
              </w:tc>
            </w:tr>
            <w:tr w:rsidR="004D450F" w:rsidRPr="00EC178E" w14:paraId="5E7F8D4C" w14:textId="77777777" w:rsidTr="00BB023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402" w:type="dxa"/>
                </w:tcPr>
                <w:p w14:paraId="51DB7A13" w14:textId="77777777" w:rsidR="004D450F" w:rsidRPr="00BB0238" w:rsidRDefault="004D450F" w:rsidP="00565186">
                  <w:pPr>
                    <w:jc w:val="left"/>
                    <w:rPr>
                      <w:sz w:val="18"/>
                      <w:szCs w:val="18"/>
                    </w:rPr>
                  </w:pPr>
                  <w:r w:rsidRPr="00BB0238">
                    <w:rPr>
                      <w:sz w:val="18"/>
                      <w:szCs w:val="18"/>
                    </w:rPr>
                    <w:t>Arbeits- und Lerngewohnheiten</w:t>
                  </w:r>
                </w:p>
                <w:p w14:paraId="6BE70291" w14:textId="77777777" w:rsidR="004D450F" w:rsidRPr="00BB0238" w:rsidRDefault="004D450F" w:rsidP="00565186">
                  <w:pPr>
                    <w:jc w:val="left"/>
                    <w:rPr>
                      <w:b w:val="0"/>
                      <w:bCs w:val="0"/>
                      <w:sz w:val="18"/>
                      <w:szCs w:val="18"/>
                    </w:rPr>
                  </w:pPr>
                  <w:r w:rsidRPr="00BB0238">
                    <w:rPr>
                      <w:b w:val="0"/>
                      <w:bCs w:val="0"/>
                      <w:sz w:val="18"/>
                      <w:szCs w:val="18"/>
                    </w:rPr>
                    <w:t xml:space="preserve">Wie arbeiten und lernen sie bisher </w:t>
                  </w:r>
                  <w:proofErr w:type="gramStart"/>
                  <w:r w:rsidRPr="00BB0238">
                    <w:rPr>
                      <w:b w:val="0"/>
                      <w:bCs w:val="0"/>
                      <w:sz w:val="18"/>
                      <w:szCs w:val="18"/>
                    </w:rPr>
                    <w:t>alleine</w:t>
                  </w:r>
                  <w:proofErr w:type="gramEnd"/>
                  <w:r w:rsidRPr="00BB0238">
                    <w:rPr>
                      <w:b w:val="0"/>
                      <w:bCs w:val="0"/>
                      <w:sz w:val="18"/>
                      <w:szCs w:val="18"/>
                    </w:rPr>
                    <w:t xml:space="preserve"> und in Lehrveranstaltungen?</w:t>
                  </w:r>
                </w:p>
              </w:tc>
              <w:tc>
                <w:tcPr>
                  <w:tcW w:w="6083" w:type="dxa"/>
                </w:tcPr>
                <w:p w14:paraId="185A6273" w14:textId="77777777" w:rsidR="004D450F" w:rsidRPr="00015574" w:rsidRDefault="004D450F" w:rsidP="00565186">
                  <w:pPr>
                    <w:jc w:val="lef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  <w:highlight w:val="yellow"/>
                    </w:rPr>
                  </w:pPr>
                </w:p>
              </w:tc>
            </w:tr>
          </w:tbl>
          <w:p w14:paraId="5E5C8D4D" w14:textId="77777777" w:rsidR="004D450F" w:rsidRPr="00B3458E" w:rsidRDefault="004D450F" w:rsidP="00565186">
            <w:pPr>
              <w:rPr>
                <w:b/>
              </w:rPr>
            </w:pPr>
          </w:p>
        </w:tc>
      </w:tr>
    </w:tbl>
    <w:p w14:paraId="30919CD2" w14:textId="77777777" w:rsidR="004D450F" w:rsidRDefault="004D450F" w:rsidP="004D450F">
      <w:pPr>
        <w:spacing w:line="240" w:lineRule="auto"/>
        <w:jc w:val="left"/>
        <w:rPr>
          <w:rFonts w:eastAsiaTheme="majorEastAsia"/>
          <w:b/>
          <w:bCs/>
          <w:color w:val="0762C8"/>
          <w:sz w:val="24"/>
        </w:rPr>
      </w:pPr>
    </w:p>
    <w:p w14:paraId="5D39F1B0" w14:textId="77777777" w:rsidR="004D450F" w:rsidRDefault="004D450F" w:rsidP="004D450F">
      <w:pPr>
        <w:spacing w:line="240" w:lineRule="auto"/>
        <w:jc w:val="left"/>
        <w:rPr>
          <w:rFonts w:eastAsiaTheme="majorEastAsia"/>
          <w:b/>
          <w:bCs/>
          <w:color w:val="0762C8"/>
          <w:sz w:val="24"/>
        </w:rPr>
      </w:pPr>
      <w:r>
        <w:br w:type="page"/>
      </w:r>
    </w:p>
    <w:p w14:paraId="12F9DF22" w14:textId="6146F9EC" w:rsidR="004D450F" w:rsidRDefault="004D450F" w:rsidP="004D450F">
      <w:pPr>
        <w:pStyle w:val="berschrift1"/>
      </w:pPr>
      <w:r>
        <w:lastRenderedPageBreak/>
        <w:t>Ziele der</w:t>
      </w:r>
      <w:r w:rsidR="00222E0D">
        <w:t xml:space="preserve"> Semesterveranstaltung/des Moduls</w:t>
      </w:r>
    </w:p>
    <w:p w14:paraId="548FF896" w14:textId="77777777" w:rsidR="004D450F" w:rsidRPr="003E69A2" w:rsidRDefault="004D450F" w:rsidP="004D450F"/>
    <w:tbl>
      <w:tblPr>
        <w:tblStyle w:val="EinfacheTabelle3"/>
        <w:tblW w:w="0" w:type="auto"/>
        <w:tblLook w:val="04A0" w:firstRow="1" w:lastRow="0" w:firstColumn="1" w:lastColumn="0" w:noHBand="0" w:noVBand="1"/>
      </w:tblPr>
      <w:tblGrid>
        <w:gridCol w:w="3103"/>
        <w:gridCol w:w="3548"/>
        <w:gridCol w:w="3269"/>
      </w:tblGrid>
      <w:tr w:rsidR="004D450F" w:rsidRPr="009817B3" w14:paraId="127413F5" w14:textId="77777777" w:rsidTr="00055E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891" w:type="dxa"/>
            <w:hideMark/>
          </w:tcPr>
          <w:p w14:paraId="32406763" w14:textId="292A2E0E" w:rsidR="004D450F" w:rsidRPr="008D60B6" w:rsidRDefault="00075B57" w:rsidP="00565186">
            <w:pPr>
              <w:jc w:val="left"/>
              <w:rPr>
                <w:b w:val="0"/>
                <w:bCs w:val="0"/>
                <w:i/>
                <w:iCs/>
                <w:sz w:val="20"/>
                <w:szCs w:val="20"/>
              </w:rPr>
            </w:pPr>
            <w:r w:rsidRPr="008D60B6">
              <w:rPr>
                <w:sz w:val="20"/>
                <w:szCs w:val="20"/>
              </w:rPr>
              <w:t>Stufe</w:t>
            </w:r>
          </w:p>
        </w:tc>
        <w:tc>
          <w:tcPr>
            <w:tcW w:w="3651" w:type="dxa"/>
            <w:hideMark/>
          </w:tcPr>
          <w:p w14:paraId="6BCB1315" w14:textId="6C73C23D" w:rsidR="004D450F" w:rsidRPr="009817B3" w:rsidRDefault="00075B57" w:rsidP="00565186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 w:rsidRPr="009817B3">
              <w:rPr>
                <w:sz w:val="20"/>
                <w:szCs w:val="20"/>
              </w:rPr>
              <w:t>Fachlichkeit</w:t>
            </w:r>
          </w:p>
        </w:tc>
        <w:tc>
          <w:tcPr>
            <w:tcW w:w="3368" w:type="dxa"/>
            <w:hideMark/>
          </w:tcPr>
          <w:p w14:paraId="68A80FD4" w14:textId="49974436" w:rsidR="004D450F" w:rsidRPr="009817B3" w:rsidRDefault="00075B57" w:rsidP="00565186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 w:rsidRPr="009817B3">
              <w:rPr>
                <w:sz w:val="20"/>
                <w:szCs w:val="20"/>
              </w:rPr>
              <w:t>K</w:t>
            </w:r>
            <w:r w:rsidR="00222E0D">
              <w:rPr>
                <w:sz w:val="20"/>
                <w:szCs w:val="20"/>
              </w:rPr>
              <w:t>I</w:t>
            </w:r>
            <w:r w:rsidRPr="009817B3">
              <w:rPr>
                <w:sz w:val="20"/>
                <w:szCs w:val="20"/>
              </w:rPr>
              <w:t>-kompetenz</w:t>
            </w:r>
          </w:p>
        </w:tc>
      </w:tr>
      <w:tr w:rsidR="00055ED6" w:rsidRPr="009817B3" w14:paraId="5EC2DFCD" w14:textId="77777777" w:rsidTr="00055E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1" w:type="dxa"/>
          </w:tcPr>
          <w:p w14:paraId="4D86CBCC" w14:textId="77777777" w:rsidR="00055ED6" w:rsidRPr="008D60B6" w:rsidRDefault="00055ED6" w:rsidP="0056518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7019" w:type="dxa"/>
            <w:gridSpan w:val="2"/>
          </w:tcPr>
          <w:p w14:paraId="46845BCF" w14:textId="4A5BC5F5" w:rsidR="00055ED6" w:rsidRPr="009817B3" w:rsidRDefault="00055ED6" w:rsidP="0056518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20032">
              <w:rPr>
                <w:b/>
                <w:bCs/>
                <w:color w:val="000000" w:themeColor="text1"/>
                <w:sz w:val="20"/>
                <w:szCs w:val="20"/>
              </w:rPr>
              <w:t xml:space="preserve">Integrierte 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F</w:t>
            </w:r>
            <w:r w:rsidRPr="00720032">
              <w:rPr>
                <w:b/>
                <w:bCs/>
                <w:color w:val="000000" w:themeColor="text1"/>
                <w:sz w:val="20"/>
                <w:szCs w:val="20"/>
              </w:rPr>
              <w:t>ach-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KI</w:t>
            </w:r>
            <w:r w:rsidRPr="00720032">
              <w:rPr>
                <w:b/>
                <w:bCs/>
                <w:color w:val="000000" w:themeColor="text1"/>
                <w:sz w:val="20"/>
                <w:szCs w:val="20"/>
              </w:rPr>
              <w:t>-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K</w:t>
            </w:r>
            <w:r w:rsidRPr="00720032">
              <w:rPr>
                <w:b/>
                <w:bCs/>
                <w:color w:val="000000" w:themeColor="text1"/>
                <w:sz w:val="20"/>
                <w:szCs w:val="20"/>
              </w:rPr>
              <w:t>ompetenz</w:t>
            </w:r>
          </w:p>
        </w:tc>
      </w:tr>
      <w:tr w:rsidR="00055ED6" w:rsidRPr="009817B3" w14:paraId="07C46111" w14:textId="77777777" w:rsidTr="00055E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1" w:type="dxa"/>
          </w:tcPr>
          <w:p w14:paraId="5AABDE42" w14:textId="0A69CD83" w:rsidR="00055ED6" w:rsidRPr="008D60B6" w:rsidRDefault="00055ED6" w:rsidP="00565186">
            <w:pPr>
              <w:jc w:val="left"/>
              <w:rPr>
                <w:sz w:val="20"/>
                <w:szCs w:val="20"/>
              </w:rPr>
            </w:pPr>
            <w:r w:rsidRPr="008D60B6">
              <w:rPr>
                <w:sz w:val="20"/>
                <w:szCs w:val="20"/>
              </w:rPr>
              <w:t>Verantwortungsbewusst steuern</w:t>
            </w:r>
          </w:p>
        </w:tc>
        <w:tc>
          <w:tcPr>
            <w:tcW w:w="7019" w:type="dxa"/>
            <w:gridSpan w:val="2"/>
          </w:tcPr>
          <w:p w14:paraId="0E7A6013" w14:textId="77777777" w:rsidR="00055ED6" w:rsidRPr="00720032" w:rsidRDefault="00055ED6" w:rsidP="0056518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055ED6" w:rsidRPr="009817B3" w14:paraId="1CF69A94" w14:textId="77777777" w:rsidTr="00055E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1" w:type="dxa"/>
          </w:tcPr>
          <w:p w14:paraId="5158BEE4" w14:textId="7D0E05B7" w:rsidR="00055ED6" w:rsidRPr="008D60B6" w:rsidRDefault="00055ED6" w:rsidP="00565186">
            <w:pPr>
              <w:jc w:val="left"/>
              <w:rPr>
                <w:sz w:val="20"/>
                <w:szCs w:val="20"/>
              </w:rPr>
            </w:pPr>
            <w:r w:rsidRPr="008D60B6">
              <w:rPr>
                <w:sz w:val="20"/>
                <w:szCs w:val="20"/>
              </w:rPr>
              <w:t>Kritisch-mehrperspektivisch bewerten</w:t>
            </w:r>
          </w:p>
        </w:tc>
        <w:tc>
          <w:tcPr>
            <w:tcW w:w="7019" w:type="dxa"/>
            <w:gridSpan w:val="2"/>
          </w:tcPr>
          <w:p w14:paraId="54A01947" w14:textId="77777777" w:rsidR="00055ED6" w:rsidRPr="00720032" w:rsidRDefault="00055ED6" w:rsidP="0056518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055ED6" w:rsidRPr="009817B3" w14:paraId="407C2681" w14:textId="77777777" w:rsidTr="00055E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1" w:type="dxa"/>
          </w:tcPr>
          <w:p w14:paraId="103F4F6F" w14:textId="1939505A" w:rsidR="00055ED6" w:rsidRPr="008D60B6" w:rsidRDefault="00055ED6" w:rsidP="00565186">
            <w:pPr>
              <w:jc w:val="left"/>
              <w:rPr>
                <w:sz w:val="20"/>
                <w:szCs w:val="20"/>
              </w:rPr>
            </w:pPr>
            <w:r w:rsidRPr="008D60B6">
              <w:rPr>
                <w:sz w:val="20"/>
                <w:szCs w:val="20"/>
              </w:rPr>
              <w:t>Ko-konstruktiv entwickeln (</w:t>
            </w:r>
            <w:r>
              <w:rPr>
                <w:sz w:val="20"/>
                <w:szCs w:val="20"/>
              </w:rPr>
              <w:t>M</w:t>
            </w:r>
            <w:r w:rsidRPr="008D60B6">
              <w:rPr>
                <w:sz w:val="20"/>
                <w:szCs w:val="20"/>
              </w:rPr>
              <w:t>ensch–</w:t>
            </w:r>
            <w:r>
              <w:rPr>
                <w:sz w:val="20"/>
                <w:szCs w:val="20"/>
              </w:rPr>
              <w:t>Mensch-KI</w:t>
            </w:r>
            <w:r w:rsidRPr="008D60B6">
              <w:rPr>
                <w:sz w:val="20"/>
                <w:szCs w:val="20"/>
              </w:rPr>
              <w:t>)</w:t>
            </w:r>
          </w:p>
        </w:tc>
        <w:tc>
          <w:tcPr>
            <w:tcW w:w="7019" w:type="dxa"/>
            <w:gridSpan w:val="2"/>
          </w:tcPr>
          <w:p w14:paraId="67D70F8B" w14:textId="77777777" w:rsidR="00055ED6" w:rsidRPr="00720032" w:rsidRDefault="00055ED6" w:rsidP="0056518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D450F" w:rsidRPr="009817B3" w14:paraId="58F6A221" w14:textId="77777777" w:rsidTr="00055E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1" w:type="dxa"/>
            <w:hideMark/>
          </w:tcPr>
          <w:p w14:paraId="0A2E4C9D" w14:textId="3FE39221" w:rsidR="004D450F" w:rsidRPr="008D60B6" w:rsidRDefault="004D450F" w:rsidP="00565186">
            <w:pPr>
              <w:jc w:val="lef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651" w:type="dxa"/>
          </w:tcPr>
          <w:p w14:paraId="383E728E" w14:textId="4B950B7B" w:rsidR="004D450F" w:rsidRPr="00055ED6" w:rsidRDefault="00055ED6" w:rsidP="0056518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055ED6">
              <w:rPr>
                <w:b/>
                <w:bCs/>
                <w:sz w:val="20"/>
                <w:szCs w:val="20"/>
              </w:rPr>
              <w:t>Fachlichkeit</w:t>
            </w:r>
          </w:p>
        </w:tc>
        <w:tc>
          <w:tcPr>
            <w:tcW w:w="3368" w:type="dxa"/>
          </w:tcPr>
          <w:p w14:paraId="4EBD8DD2" w14:textId="3983F89A" w:rsidR="004D450F" w:rsidRPr="00055ED6" w:rsidRDefault="00055ED6" w:rsidP="0056518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055ED6">
              <w:rPr>
                <w:b/>
                <w:bCs/>
                <w:sz w:val="20"/>
                <w:szCs w:val="20"/>
              </w:rPr>
              <w:t>KI-Kompetenz</w:t>
            </w:r>
          </w:p>
        </w:tc>
      </w:tr>
      <w:tr w:rsidR="00055ED6" w:rsidRPr="009817B3" w14:paraId="2090F179" w14:textId="77777777" w:rsidTr="00055E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1" w:type="dxa"/>
          </w:tcPr>
          <w:p w14:paraId="718EE426" w14:textId="1869DE12" w:rsidR="00055ED6" w:rsidRPr="008D60B6" w:rsidRDefault="00055ED6" w:rsidP="00565186">
            <w:pPr>
              <w:jc w:val="left"/>
              <w:rPr>
                <w:sz w:val="20"/>
                <w:szCs w:val="20"/>
              </w:rPr>
            </w:pPr>
            <w:r w:rsidRPr="008D60B6">
              <w:rPr>
                <w:sz w:val="20"/>
                <w:szCs w:val="20"/>
              </w:rPr>
              <w:t>Analysieren</w:t>
            </w:r>
          </w:p>
        </w:tc>
        <w:tc>
          <w:tcPr>
            <w:tcW w:w="3651" w:type="dxa"/>
          </w:tcPr>
          <w:p w14:paraId="11D36C76" w14:textId="77777777" w:rsidR="00055ED6" w:rsidRPr="009817B3" w:rsidRDefault="00055ED6" w:rsidP="0056518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368" w:type="dxa"/>
          </w:tcPr>
          <w:p w14:paraId="76F498A5" w14:textId="77777777" w:rsidR="00055ED6" w:rsidRPr="009817B3" w:rsidRDefault="00055ED6" w:rsidP="0056518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55ED6" w:rsidRPr="009817B3" w14:paraId="0877425C" w14:textId="77777777" w:rsidTr="00055E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1" w:type="dxa"/>
          </w:tcPr>
          <w:p w14:paraId="6CBD3F4C" w14:textId="6A3FE3C8" w:rsidR="00055ED6" w:rsidRPr="008D60B6" w:rsidRDefault="00055ED6" w:rsidP="00565186">
            <w:pPr>
              <w:jc w:val="left"/>
              <w:rPr>
                <w:sz w:val="20"/>
                <w:szCs w:val="20"/>
              </w:rPr>
            </w:pPr>
            <w:r w:rsidRPr="008D60B6">
              <w:rPr>
                <w:sz w:val="20"/>
                <w:szCs w:val="20"/>
              </w:rPr>
              <w:t>Anwenden</w:t>
            </w:r>
          </w:p>
        </w:tc>
        <w:tc>
          <w:tcPr>
            <w:tcW w:w="3651" w:type="dxa"/>
          </w:tcPr>
          <w:p w14:paraId="33322DF0" w14:textId="77777777" w:rsidR="00055ED6" w:rsidRPr="009817B3" w:rsidRDefault="00055ED6" w:rsidP="0056518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368" w:type="dxa"/>
          </w:tcPr>
          <w:p w14:paraId="2719163F" w14:textId="77777777" w:rsidR="00055ED6" w:rsidRPr="009817B3" w:rsidRDefault="00055ED6" w:rsidP="0056518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4D450F" w:rsidRPr="009817B3" w14:paraId="0BD73AD6" w14:textId="77777777" w:rsidTr="00055E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1" w:type="dxa"/>
            <w:hideMark/>
          </w:tcPr>
          <w:p w14:paraId="08B6BAF6" w14:textId="6A5486E6" w:rsidR="004D450F" w:rsidRPr="008D60B6" w:rsidRDefault="00075B57" w:rsidP="00565186">
            <w:pPr>
              <w:jc w:val="left"/>
              <w:rPr>
                <w:i/>
                <w:iCs/>
                <w:sz w:val="20"/>
                <w:szCs w:val="20"/>
              </w:rPr>
            </w:pPr>
            <w:r w:rsidRPr="008D60B6">
              <w:rPr>
                <w:sz w:val="20"/>
                <w:szCs w:val="20"/>
              </w:rPr>
              <w:t>Verstehen</w:t>
            </w:r>
          </w:p>
        </w:tc>
        <w:tc>
          <w:tcPr>
            <w:tcW w:w="3651" w:type="dxa"/>
          </w:tcPr>
          <w:p w14:paraId="652F2337" w14:textId="77777777" w:rsidR="004D450F" w:rsidRDefault="004D450F" w:rsidP="0056518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5C66E97E" w14:textId="77777777" w:rsidR="004D450F" w:rsidRPr="009817B3" w:rsidRDefault="004D450F" w:rsidP="0056518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368" w:type="dxa"/>
          </w:tcPr>
          <w:p w14:paraId="731871EB" w14:textId="77777777" w:rsidR="004D450F" w:rsidRPr="009817B3" w:rsidRDefault="004D450F" w:rsidP="0056518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4D450F" w:rsidRPr="009817B3" w14:paraId="1B9F42A1" w14:textId="77777777" w:rsidTr="00055E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1" w:type="dxa"/>
            <w:hideMark/>
          </w:tcPr>
          <w:p w14:paraId="5AF8DDF6" w14:textId="2C2F0A5C" w:rsidR="004D450F" w:rsidRPr="008D60B6" w:rsidRDefault="00055ED6" w:rsidP="00565186">
            <w:pPr>
              <w:jc w:val="left"/>
              <w:rPr>
                <w:i/>
                <w:iCs/>
                <w:sz w:val="20"/>
                <w:szCs w:val="20"/>
              </w:rPr>
            </w:pPr>
            <w:r w:rsidRPr="008D60B6">
              <w:rPr>
                <w:sz w:val="20"/>
                <w:szCs w:val="20"/>
              </w:rPr>
              <w:t>Erinnern</w:t>
            </w:r>
          </w:p>
        </w:tc>
        <w:tc>
          <w:tcPr>
            <w:tcW w:w="3651" w:type="dxa"/>
          </w:tcPr>
          <w:p w14:paraId="18680561" w14:textId="77777777" w:rsidR="004D450F" w:rsidRDefault="004D450F" w:rsidP="0056518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69A31A00" w14:textId="77777777" w:rsidR="004D450F" w:rsidRPr="009817B3" w:rsidRDefault="004D450F" w:rsidP="0056518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368" w:type="dxa"/>
          </w:tcPr>
          <w:p w14:paraId="312961F2" w14:textId="77777777" w:rsidR="004D450F" w:rsidRPr="009817B3" w:rsidRDefault="004D450F" w:rsidP="0056518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12CB3AF5" w14:textId="77777777" w:rsidR="00DF1366" w:rsidRPr="00DF1366" w:rsidRDefault="00DF1366" w:rsidP="00DF1366"/>
    <w:p w14:paraId="373E82B2" w14:textId="77777777" w:rsidR="00DF1366" w:rsidRPr="00DF1366" w:rsidRDefault="00DF1366" w:rsidP="00DF1366"/>
    <w:p w14:paraId="19FE9C49" w14:textId="3424E757" w:rsidR="00DF1366" w:rsidRPr="00B3458E" w:rsidRDefault="00DF1366" w:rsidP="00DF1366">
      <w:pPr>
        <w:pStyle w:val="berschrift1"/>
      </w:pPr>
      <w:r>
        <w:t>Leistungsnachweis/Prüfung</w:t>
      </w:r>
    </w:p>
    <w:p w14:paraId="7E1AD52B" w14:textId="37986BF2" w:rsidR="00DF1366" w:rsidRDefault="00DF1366" w:rsidP="008A4D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D71FF86" w14:textId="77777777" w:rsidR="008A4D8D" w:rsidRDefault="008A4D8D" w:rsidP="008A4D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87BFD74" w14:textId="37B7202F" w:rsidR="008A4D8D" w:rsidRDefault="008A4D8D" w:rsidP="008A4D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75A8B23" w14:textId="4964A500" w:rsidR="008A4D8D" w:rsidRDefault="008A4D8D" w:rsidP="00DF1366"/>
    <w:p w14:paraId="351ACB70" w14:textId="5FFB6ABE" w:rsidR="008A4D8D" w:rsidRDefault="008A4D8D" w:rsidP="00DF1366"/>
    <w:p w14:paraId="4B3AD9CF" w14:textId="77777777" w:rsidR="008A4D8D" w:rsidRDefault="008A4D8D" w:rsidP="00DF1366"/>
    <w:p w14:paraId="1842B33C" w14:textId="1DD56815" w:rsidR="008A4D8D" w:rsidRDefault="008A4D8D" w:rsidP="008A4D8D">
      <w:pPr>
        <w:pStyle w:val="berschrift1"/>
      </w:pPr>
      <w:r>
        <w:t>Gewählte Semesterstrategie</w:t>
      </w:r>
    </w:p>
    <w:p w14:paraId="1F06B7E3" w14:textId="5FC9332A" w:rsidR="008A4D8D" w:rsidRDefault="008A4D8D" w:rsidP="008A4D8D">
      <w:pPr>
        <w:pStyle w:val="berschrif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4BCB8D6" w14:textId="77777777" w:rsidR="008A4D8D" w:rsidRDefault="008A4D8D" w:rsidP="008A4D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5B7F995" w14:textId="2E2932E5" w:rsidR="008A4D8D" w:rsidRDefault="008A4D8D" w:rsidP="008A4D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D923435" w14:textId="77777777" w:rsidR="008A4D8D" w:rsidRDefault="008A4D8D" w:rsidP="00DF1366"/>
    <w:p w14:paraId="469D8760" w14:textId="77777777" w:rsidR="008A4D8D" w:rsidRDefault="008A4D8D" w:rsidP="00DF1366">
      <w:pPr>
        <w:pStyle w:val="berschrift1"/>
        <w:sectPr w:rsidR="008A4D8D" w:rsidSect="004D450F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17" w:right="1135" w:bottom="1134" w:left="851" w:header="708" w:footer="708" w:gutter="0"/>
          <w:cols w:space="708"/>
          <w:docGrid w:linePitch="360"/>
        </w:sectPr>
      </w:pPr>
    </w:p>
    <w:p w14:paraId="6670BC92" w14:textId="36D911C5" w:rsidR="00DF1366" w:rsidRDefault="008A4D8D" w:rsidP="00DF1366">
      <w:pPr>
        <w:pStyle w:val="berschrift1"/>
      </w:pPr>
      <w:r>
        <w:lastRenderedPageBreak/>
        <w:t>Programm-Übersicht</w:t>
      </w:r>
    </w:p>
    <w:p w14:paraId="0DFF0F20" w14:textId="60D32E2C" w:rsidR="00DF1366" w:rsidRPr="00B3458E" w:rsidRDefault="00DF1366" w:rsidP="00DF1366">
      <w:r>
        <w:t xml:space="preserve">Tabelle/Übersicht </w:t>
      </w:r>
      <w:r w:rsidR="008A4D8D">
        <w:t xml:space="preserve">gerne auch </w:t>
      </w:r>
      <w:r>
        <w:t xml:space="preserve">nach </w:t>
      </w:r>
      <w:r w:rsidR="008A4D8D">
        <w:t xml:space="preserve">eigener </w:t>
      </w:r>
      <w:r>
        <w:t>Wahl</w:t>
      </w:r>
    </w:p>
    <w:p w14:paraId="0918EB8C" w14:textId="2BC2AB6C" w:rsidR="004F0F08" w:rsidRDefault="004F0F08" w:rsidP="004F0F08"/>
    <w:tbl>
      <w:tblPr>
        <w:tblStyle w:val="EinfacheTabelle3"/>
        <w:tblW w:w="0" w:type="auto"/>
        <w:tblLook w:val="04A0" w:firstRow="1" w:lastRow="0" w:firstColumn="1" w:lastColumn="0" w:noHBand="0" w:noVBand="1"/>
      </w:tblPr>
      <w:tblGrid>
        <w:gridCol w:w="1838"/>
        <w:gridCol w:w="1461"/>
        <w:gridCol w:w="1382"/>
        <w:gridCol w:w="5239"/>
      </w:tblGrid>
      <w:tr w:rsidR="008A4D8D" w14:paraId="259B1A66" w14:textId="77777777" w:rsidTr="00994F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843" w:type="dxa"/>
            <w:vAlign w:val="bottom"/>
          </w:tcPr>
          <w:p w14:paraId="671B5A03" w14:textId="77777777" w:rsidR="008A4D8D" w:rsidRDefault="008A4D8D" w:rsidP="00994F28">
            <w:pPr>
              <w:jc w:val="left"/>
            </w:pPr>
          </w:p>
        </w:tc>
        <w:tc>
          <w:tcPr>
            <w:tcW w:w="1358" w:type="dxa"/>
            <w:vAlign w:val="bottom"/>
          </w:tcPr>
          <w:p w14:paraId="3FF5371A" w14:textId="51DDF1B5" w:rsidR="008A4D8D" w:rsidRDefault="008A4D8D" w:rsidP="00994F28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Termine, bzw. Zeiträume</w:t>
            </w:r>
          </w:p>
        </w:tc>
        <w:tc>
          <w:tcPr>
            <w:tcW w:w="1401" w:type="dxa"/>
            <w:vAlign w:val="bottom"/>
          </w:tcPr>
          <w:p w14:paraId="3D4FC30D" w14:textId="202D6E7A" w:rsidR="008A4D8D" w:rsidRDefault="008A4D8D" w:rsidP="00994F28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Ort</w:t>
            </w:r>
          </w:p>
        </w:tc>
        <w:tc>
          <w:tcPr>
            <w:tcW w:w="5318" w:type="dxa"/>
            <w:vAlign w:val="bottom"/>
          </w:tcPr>
          <w:p w14:paraId="37FAA510" w14:textId="22533351" w:rsidR="008A4D8D" w:rsidRDefault="008A4D8D" w:rsidP="00994F28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Inhalt </w:t>
            </w:r>
            <w:r w:rsidR="00994F28">
              <w:br/>
            </w:r>
            <w:r>
              <w:t>mit Aufgaben (bei Selbststudiums-phasen</w:t>
            </w:r>
          </w:p>
        </w:tc>
      </w:tr>
      <w:tr w:rsidR="008A4D8D" w14:paraId="24605B73" w14:textId="77777777" w:rsidTr="00994F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3A0F7EE2" w14:textId="6E572E56" w:rsidR="008A4D8D" w:rsidRDefault="008A4D8D" w:rsidP="004F0F08">
            <w:r>
              <w:t>Lehreinheit 1</w:t>
            </w:r>
          </w:p>
        </w:tc>
        <w:tc>
          <w:tcPr>
            <w:tcW w:w="1358" w:type="dxa"/>
          </w:tcPr>
          <w:p w14:paraId="4A508EC0" w14:textId="1F5925E5" w:rsidR="008A4D8D" w:rsidRDefault="008A4D8D" w:rsidP="004F0F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01" w:type="dxa"/>
          </w:tcPr>
          <w:p w14:paraId="0F813179" w14:textId="77777777" w:rsidR="008A4D8D" w:rsidRDefault="008A4D8D" w:rsidP="004F0F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318" w:type="dxa"/>
          </w:tcPr>
          <w:p w14:paraId="6A539AA3" w14:textId="77777777" w:rsidR="008A4D8D" w:rsidRDefault="008A4D8D" w:rsidP="004F0F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A4D8D" w14:paraId="64F9AB92" w14:textId="77777777" w:rsidTr="00994F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73410FAF" w14:textId="77777777" w:rsidR="008A4D8D" w:rsidRDefault="008A4D8D" w:rsidP="004F0F08"/>
        </w:tc>
        <w:tc>
          <w:tcPr>
            <w:tcW w:w="1358" w:type="dxa"/>
          </w:tcPr>
          <w:p w14:paraId="1FA10466" w14:textId="7F8382E2" w:rsidR="008A4D8D" w:rsidRDefault="008A4D8D" w:rsidP="004F0F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01" w:type="dxa"/>
          </w:tcPr>
          <w:p w14:paraId="7F328AAD" w14:textId="77777777" w:rsidR="008A4D8D" w:rsidRDefault="008A4D8D" w:rsidP="004F0F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318" w:type="dxa"/>
          </w:tcPr>
          <w:p w14:paraId="50FF15F1" w14:textId="77777777" w:rsidR="008A4D8D" w:rsidRDefault="008A4D8D" w:rsidP="004F0F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A4D8D" w14:paraId="3BC152CD" w14:textId="77777777" w:rsidTr="00994F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0172A6C5" w14:textId="21257A3E" w:rsidR="008A4D8D" w:rsidRDefault="008A4D8D" w:rsidP="004F0F08">
            <w:r>
              <w:t>Lehreinheit 2</w:t>
            </w:r>
          </w:p>
        </w:tc>
        <w:tc>
          <w:tcPr>
            <w:tcW w:w="1358" w:type="dxa"/>
          </w:tcPr>
          <w:p w14:paraId="5937E4E4" w14:textId="2203A8E2" w:rsidR="008A4D8D" w:rsidRDefault="008A4D8D" w:rsidP="004F0F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01" w:type="dxa"/>
          </w:tcPr>
          <w:p w14:paraId="5054EB66" w14:textId="77777777" w:rsidR="008A4D8D" w:rsidRDefault="008A4D8D" w:rsidP="004F0F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318" w:type="dxa"/>
          </w:tcPr>
          <w:p w14:paraId="64D78976" w14:textId="77777777" w:rsidR="008A4D8D" w:rsidRDefault="008A4D8D" w:rsidP="004F0F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A4D8D" w14:paraId="7B41DE8F" w14:textId="77777777" w:rsidTr="00994F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5E0632D5" w14:textId="77777777" w:rsidR="008A4D8D" w:rsidRDefault="008A4D8D" w:rsidP="004F0F08"/>
        </w:tc>
        <w:tc>
          <w:tcPr>
            <w:tcW w:w="1358" w:type="dxa"/>
          </w:tcPr>
          <w:p w14:paraId="029261A3" w14:textId="26747DAE" w:rsidR="008A4D8D" w:rsidRDefault="008A4D8D" w:rsidP="004F0F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01" w:type="dxa"/>
          </w:tcPr>
          <w:p w14:paraId="44B8518D" w14:textId="77777777" w:rsidR="008A4D8D" w:rsidRDefault="008A4D8D" w:rsidP="004F0F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318" w:type="dxa"/>
          </w:tcPr>
          <w:p w14:paraId="6E1D75EC" w14:textId="77777777" w:rsidR="008A4D8D" w:rsidRDefault="008A4D8D" w:rsidP="004F0F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A4D8D" w14:paraId="6B88B616" w14:textId="77777777" w:rsidTr="00994F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577B8994" w14:textId="77777777" w:rsidR="008A4D8D" w:rsidRDefault="008A4D8D" w:rsidP="004F0F08"/>
        </w:tc>
        <w:tc>
          <w:tcPr>
            <w:tcW w:w="1358" w:type="dxa"/>
          </w:tcPr>
          <w:p w14:paraId="29040FA8" w14:textId="2ED90AAE" w:rsidR="008A4D8D" w:rsidRDefault="008A4D8D" w:rsidP="004F0F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01" w:type="dxa"/>
          </w:tcPr>
          <w:p w14:paraId="1BD975AD" w14:textId="77777777" w:rsidR="008A4D8D" w:rsidRDefault="008A4D8D" w:rsidP="004F0F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318" w:type="dxa"/>
          </w:tcPr>
          <w:p w14:paraId="008438EE" w14:textId="77777777" w:rsidR="008A4D8D" w:rsidRDefault="008A4D8D" w:rsidP="004F0F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A4D8D" w14:paraId="05C4A97C" w14:textId="77777777" w:rsidTr="00994F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48134510" w14:textId="4DCDBE7A" w:rsidR="008A4D8D" w:rsidRDefault="008A4D8D" w:rsidP="004F0F08">
            <w:r>
              <w:t>Lehreinheit 3</w:t>
            </w:r>
          </w:p>
        </w:tc>
        <w:tc>
          <w:tcPr>
            <w:tcW w:w="1358" w:type="dxa"/>
          </w:tcPr>
          <w:p w14:paraId="76BE4999" w14:textId="3959E0D6" w:rsidR="008A4D8D" w:rsidRDefault="008A4D8D" w:rsidP="004F0F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01" w:type="dxa"/>
          </w:tcPr>
          <w:p w14:paraId="7D1A75A1" w14:textId="77777777" w:rsidR="008A4D8D" w:rsidRDefault="008A4D8D" w:rsidP="004F0F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318" w:type="dxa"/>
          </w:tcPr>
          <w:p w14:paraId="7B1F95D9" w14:textId="77777777" w:rsidR="008A4D8D" w:rsidRDefault="008A4D8D" w:rsidP="004F0F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A4D8D" w14:paraId="46807E39" w14:textId="77777777" w:rsidTr="00994F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7F04E95F" w14:textId="77777777" w:rsidR="008A4D8D" w:rsidRDefault="008A4D8D" w:rsidP="004F0F08"/>
        </w:tc>
        <w:tc>
          <w:tcPr>
            <w:tcW w:w="1358" w:type="dxa"/>
          </w:tcPr>
          <w:p w14:paraId="64A6B311" w14:textId="264D500E" w:rsidR="008A4D8D" w:rsidRDefault="008A4D8D" w:rsidP="004F0F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01" w:type="dxa"/>
          </w:tcPr>
          <w:p w14:paraId="6A3075C7" w14:textId="77777777" w:rsidR="008A4D8D" w:rsidRDefault="008A4D8D" w:rsidP="004F0F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318" w:type="dxa"/>
          </w:tcPr>
          <w:p w14:paraId="602354FE" w14:textId="77777777" w:rsidR="008A4D8D" w:rsidRDefault="008A4D8D" w:rsidP="004F0F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10F5ECF4" w14:textId="77777777" w:rsidR="00994F28" w:rsidRDefault="00994F28" w:rsidP="004F0F08"/>
    <w:p w14:paraId="6637242D" w14:textId="6CE464A5" w:rsidR="008A4D8D" w:rsidRPr="00994F28" w:rsidRDefault="008A4D8D" w:rsidP="004F0F08">
      <w:pPr>
        <w:rPr>
          <w:i/>
          <w:iCs/>
        </w:rPr>
      </w:pPr>
      <w:r w:rsidRPr="00994F28">
        <w:rPr>
          <w:i/>
          <w:iCs/>
        </w:rPr>
        <w:t>(hier einfach weitere Zeilen einfügen</w:t>
      </w:r>
      <w:r w:rsidR="00994F28" w:rsidRPr="00994F28">
        <w:rPr>
          <w:i/>
          <w:iCs/>
        </w:rPr>
        <w:t xml:space="preserve">; </w:t>
      </w:r>
      <w:proofErr w:type="gramStart"/>
      <w:r w:rsidR="00994F28" w:rsidRPr="00994F28">
        <w:rPr>
          <w:i/>
          <w:iCs/>
        </w:rPr>
        <w:t>pro synchroner Session</w:t>
      </w:r>
      <w:proofErr w:type="gramEnd"/>
      <w:r w:rsidR="00994F28" w:rsidRPr="00994F28">
        <w:rPr>
          <w:i/>
          <w:iCs/>
        </w:rPr>
        <w:t xml:space="preserve"> und Selbststudiumsphase eine Zeile nutzen)</w:t>
      </w:r>
    </w:p>
    <w:sectPr w:rsidR="008A4D8D" w:rsidRPr="00994F28" w:rsidSect="008A4D8D">
      <w:pgSz w:w="11906" w:h="16838"/>
      <w:pgMar w:top="1417" w:right="1135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8CA40" w14:textId="77777777" w:rsidR="00BD030C" w:rsidRDefault="00BD030C" w:rsidP="00AA33AF">
      <w:r>
        <w:separator/>
      </w:r>
    </w:p>
    <w:p w14:paraId="7F33CB85" w14:textId="77777777" w:rsidR="00BD030C" w:rsidRDefault="00BD030C" w:rsidP="00AA33AF"/>
  </w:endnote>
  <w:endnote w:type="continuationSeparator" w:id="0">
    <w:p w14:paraId="67BE7E0C" w14:textId="77777777" w:rsidR="00BD030C" w:rsidRDefault="00BD030C" w:rsidP="00AA33AF">
      <w:r>
        <w:continuationSeparator/>
      </w:r>
    </w:p>
    <w:p w14:paraId="11F68E72" w14:textId="77777777" w:rsidR="00BD030C" w:rsidRDefault="00BD030C" w:rsidP="00AA33A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C8711" w14:textId="77777777" w:rsidR="00DF3825" w:rsidRDefault="00DF3825" w:rsidP="00AA33AF">
    <w:pPr>
      <w:pStyle w:val="Fuzeile"/>
    </w:pPr>
  </w:p>
  <w:p w14:paraId="13F67391" w14:textId="77777777" w:rsidR="00FC20E4" w:rsidRDefault="00FC20E4" w:rsidP="00AA33A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8741217"/>
      <w:docPartObj>
        <w:docPartGallery w:val="Page Numbers (Bottom of Page)"/>
        <w:docPartUnique/>
      </w:docPartObj>
    </w:sdtPr>
    <w:sdtEndPr>
      <w:rPr>
        <w:noProof/>
        <w:color w:val="524F4C"/>
        <w:sz w:val="18"/>
        <w:szCs w:val="18"/>
      </w:rPr>
    </w:sdtEndPr>
    <w:sdtContent>
      <w:p w14:paraId="7F194D4B" w14:textId="77777777" w:rsidR="00DF3825" w:rsidRDefault="00DF3825" w:rsidP="00AA33AF">
        <w:pPr>
          <w:pStyle w:val="Fuzeile"/>
        </w:pPr>
      </w:p>
      <w:p w14:paraId="08B737A7" w14:textId="77777777" w:rsidR="00FC20E4" w:rsidRPr="00AA33AF" w:rsidRDefault="00A96EBB" w:rsidP="00AA33AF">
        <w:pPr>
          <w:pStyle w:val="Fuzeile"/>
          <w:jc w:val="center"/>
          <w:rPr>
            <w:color w:val="524F4C"/>
            <w:sz w:val="18"/>
            <w:szCs w:val="18"/>
          </w:rPr>
        </w:pPr>
        <w:r w:rsidRPr="00AA33AF">
          <w:rPr>
            <w:color w:val="524F4C"/>
            <w:sz w:val="18"/>
            <w:szCs w:val="18"/>
          </w:rPr>
          <w:t xml:space="preserve">Ulrike Hanke | mail@ulrike-hanke.de | Seite </w:t>
        </w:r>
        <w:r w:rsidR="00DF3825" w:rsidRPr="00AA33AF">
          <w:rPr>
            <w:color w:val="524F4C"/>
            <w:sz w:val="18"/>
            <w:szCs w:val="18"/>
          </w:rPr>
          <w:fldChar w:fldCharType="begin"/>
        </w:r>
        <w:r w:rsidR="00DF3825" w:rsidRPr="00AA33AF">
          <w:rPr>
            <w:color w:val="524F4C"/>
            <w:sz w:val="18"/>
            <w:szCs w:val="18"/>
          </w:rPr>
          <w:instrText xml:space="preserve"> PAGE   \* MERGEFORMAT </w:instrText>
        </w:r>
        <w:r w:rsidR="00DF3825" w:rsidRPr="00AA33AF">
          <w:rPr>
            <w:color w:val="524F4C"/>
            <w:sz w:val="18"/>
            <w:szCs w:val="18"/>
          </w:rPr>
          <w:fldChar w:fldCharType="separate"/>
        </w:r>
        <w:r w:rsidR="00DF3825" w:rsidRPr="00AA33AF">
          <w:rPr>
            <w:noProof/>
            <w:color w:val="524F4C"/>
            <w:sz w:val="18"/>
            <w:szCs w:val="18"/>
          </w:rPr>
          <w:t>2</w:t>
        </w:r>
        <w:r w:rsidR="00DF3825" w:rsidRPr="00AA33AF">
          <w:rPr>
            <w:noProof/>
            <w:color w:val="524F4C"/>
            <w:sz w:val="18"/>
            <w:szCs w:val="1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F8D6F" w14:textId="77777777" w:rsidR="000B382D" w:rsidRDefault="000B382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C7FBC1" w14:textId="77777777" w:rsidR="00BD030C" w:rsidRDefault="00BD030C" w:rsidP="00AA33AF">
      <w:r>
        <w:separator/>
      </w:r>
    </w:p>
    <w:p w14:paraId="1311D663" w14:textId="77777777" w:rsidR="00BD030C" w:rsidRDefault="00BD030C" w:rsidP="00AA33AF"/>
  </w:footnote>
  <w:footnote w:type="continuationSeparator" w:id="0">
    <w:p w14:paraId="5A0B7FDE" w14:textId="77777777" w:rsidR="00BD030C" w:rsidRDefault="00BD030C" w:rsidP="00AA33AF">
      <w:r>
        <w:continuationSeparator/>
      </w:r>
    </w:p>
    <w:p w14:paraId="06355952" w14:textId="77777777" w:rsidR="00BD030C" w:rsidRDefault="00BD030C" w:rsidP="00AA33A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29153" w14:textId="77777777" w:rsidR="00DF3825" w:rsidRDefault="00DF3825" w:rsidP="00AA33AF">
    <w:pPr>
      <w:pStyle w:val="Kopfzeile"/>
    </w:pPr>
  </w:p>
  <w:p w14:paraId="1C4DE5C3" w14:textId="77777777" w:rsidR="00FC20E4" w:rsidRDefault="00FC20E4" w:rsidP="00AA33A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3DD73" w14:textId="77777777" w:rsidR="00FC20E4" w:rsidRDefault="00B2256B" w:rsidP="000B382D">
    <w:pPr>
      <w:pStyle w:val="Kopfzeile"/>
    </w:pPr>
    <w:r>
      <w:rPr>
        <w:noProof/>
      </w:rPr>
      <w:drawing>
        <wp:anchor distT="0" distB="0" distL="114300" distR="114300" simplePos="0" relativeHeight="251662336" behindDoc="1" locked="0" layoutInCell="1" allowOverlap="1" wp14:anchorId="78965F80" wp14:editId="3BDA9A40">
          <wp:simplePos x="0" y="0"/>
          <wp:positionH relativeFrom="margin">
            <wp:align>right</wp:align>
          </wp:positionH>
          <wp:positionV relativeFrom="topMargin">
            <wp:align>bottom</wp:align>
          </wp:positionV>
          <wp:extent cx="1522095" cy="321310"/>
          <wp:effectExtent l="0" t="0" r="1905" b="2540"/>
          <wp:wrapTight wrapText="bothSides">
            <wp:wrapPolygon edited="0">
              <wp:start x="9732" y="0"/>
              <wp:lineTo x="0" y="10245"/>
              <wp:lineTo x="0" y="20490"/>
              <wp:lineTo x="14869" y="20490"/>
              <wp:lineTo x="17031" y="20490"/>
              <wp:lineTo x="21357" y="19209"/>
              <wp:lineTo x="21357" y="6403"/>
              <wp:lineTo x="19464" y="0"/>
              <wp:lineTo x="9732" y="0"/>
            </wp:wrapPolygon>
          </wp:wrapTight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2095" cy="321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6109B" w:rsidRPr="009C5615">
      <w:rPr>
        <w:noProof/>
        <w:color w:val="5F8DD3"/>
        <w:sz w:val="18"/>
        <w:szCs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C5C60B1" wp14:editId="0EF63F2B">
              <wp:simplePos x="0" y="0"/>
              <wp:positionH relativeFrom="column">
                <wp:posOffset>-1388109</wp:posOffset>
              </wp:positionH>
              <wp:positionV relativeFrom="paragraph">
                <wp:posOffset>-1767841</wp:posOffset>
              </wp:positionV>
              <wp:extent cx="5099555" cy="1987772"/>
              <wp:effectExtent l="114300" t="285750" r="101600" b="279400"/>
              <wp:wrapNone/>
              <wp:docPr id="3" name="Wav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20862245">
                        <a:off x="0" y="0"/>
                        <a:ext cx="5099555" cy="1987772"/>
                      </a:xfrm>
                      <a:prstGeom prst="wave">
                        <a:avLst/>
                      </a:prstGeom>
                      <a:solidFill>
                        <a:srgbClr val="5F8DD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A75766" id="_x0000_t64" coordsize="21600,21600" o:spt="64" adj="2809,10800" path="m@28@0c@27@1@26@3@25@0l@21@4c@22@5@23@6@24@4xe">
              <v:formulas>
                <v:f eqn="val #0"/>
                <v:f eqn="prod @0 41 9"/>
                <v:f eqn="prod @0 23 9"/>
                <v:f eqn="sum 0 0 @2"/>
                <v:f eqn="sum 21600 0 #0"/>
                <v:f eqn="sum 21600 0 @1"/>
                <v:f eqn="sum 21600 0 @3"/>
                <v:f eqn="sum #1 0 10800"/>
                <v:f eqn="sum 21600 0 #1"/>
                <v:f eqn="prod @8 2 3"/>
                <v:f eqn="prod @8 4 3"/>
                <v:f eqn="prod @8 2 1"/>
                <v:f eqn="sum 21600 0 @9"/>
                <v:f eqn="sum 21600 0 @10"/>
                <v:f eqn="sum 21600 0 @11"/>
                <v:f eqn="prod #1 2 3"/>
                <v:f eqn="prod #1 4 3"/>
                <v:f eqn="prod #1 2 1"/>
                <v:f eqn="sum 21600 0 @15"/>
                <v:f eqn="sum 21600 0 @16"/>
                <v:f eqn="sum 21600 0 @17"/>
                <v:f eqn="if @7 @14 0"/>
                <v:f eqn="if @7 @13 @15"/>
                <v:f eqn="if @7 @12 @16"/>
                <v:f eqn="if @7 21600 @17"/>
                <v:f eqn="if @7 0 @20"/>
                <v:f eqn="if @7 @9 @19"/>
                <v:f eqn="if @7 @10 @18"/>
                <v:f eqn="if @7 @11 21600"/>
                <v:f eqn="sum @24 0 @21"/>
                <v:f eqn="sum @4 0 @0"/>
                <v:f eqn="max @21 @25"/>
                <v:f eqn="min @24 @28"/>
                <v:f eqn="prod @0 2 1"/>
                <v:f eqn="sum 21600 0 @33"/>
                <v:f eqn="mid @26 @27"/>
                <v:f eqn="mid @24 @28"/>
                <v:f eqn="mid @22 @23"/>
                <v:f eqn="mid @21 @25"/>
              </v:formulas>
              <v:path o:connecttype="custom" o:connectlocs="@35,@0;@38,10800;@37,@4;@36,10800" o:connectangles="270,180,90,0" textboxrect="@31,@33,@32,@34"/>
              <v:handles>
                <v:h position="topLeft,#0" yrange="0,4459"/>
                <v:h position="#1,bottomRight" xrange="8640,12960"/>
              </v:handles>
            </v:shapetype>
            <v:shape id="Wave 3" o:spid="_x0000_s1026" type="#_x0000_t64" style="position:absolute;margin-left:-109.3pt;margin-top:-139.2pt;width:401.55pt;height:156.5pt;rotation:-805825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" adj="2700" fillcolor="#5f8dd3" stroked="f" strokeweight="2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7B24A" w14:textId="77777777" w:rsidR="000B382D" w:rsidRDefault="000B382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A7824"/>
    <w:multiLevelType w:val="hybridMultilevel"/>
    <w:tmpl w:val="BC885F78"/>
    <w:lvl w:ilvl="0" w:tplc="F0B03E20">
      <w:start w:val="1"/>
      <w:numFmt w:val="bullet"/>
      <w:pStyle w:val="Bullet-Poin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343792"/>
    <w:multiLevelType w:val="hybridMultilevel"/>
    <w:tmpl w:val="91FAC2B2"/>
    <w:lvl w:ilvl="0" w:tplc="6AE08276">
      <w:numFmt w:val="bullet"/>
      <w:lvlText w:val=""/>
      <w:lvlJc w:val="left"/>
      <w:pPr>
        <w:ind w:left="720" w:hanging="360"/>
      </w:pPr>
      <w:rPr>
        <w:rFonts w:ascii="Symbol" w:eastAsia="Times New Roman" w:hAnsi="Symbol" w:cs="Open San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4C55FD"/>
    <w:multiLevelType w:val="hybridMultilevel"/>
    <w:tmpl w:val="321816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FD026D"/>
    <w:multiLevelType w:val="hybridMultilevel"/>
    <w:tmpl w:val="8B28F13E"/>
    <w:lvl w:ilvl="0" w:tplc="10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4E456B77"/>
    <w:multiLevelType w:val="hybridMultilevel"/>
    <w:tmpl w:val="02B8AF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2305C5"/>
    <w:multiLevelType w:val="hybridMultilevel"/>
    <w:tmpl w:val="EE8C14D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510719"/>
    <w:multiLevelType w:val="hybridMultilevel"/>
    <w:tmpl w:val="6DB8ABF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1955D6"/>
    <w:multiLevelType w:val="hybridMultilevel"/>
    <w:tmpl w:val="5448E8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55451E"/>
    <w:multiLevelType w:val="hybridMultilevel"/>
    <w:tmpl w:val="90383876"/>
    <w:lvl w:ilvl="0" w:tplc="10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7A4F7E49"/>
    <w:multiLevelType w:val="hybridMultilevel"/>
    <w:tmpl w:val="F3328CD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5674404">
    <w:abstractNumId w:val="2"/>
  </w:num>
  <w:num w:numId="2" w16cid:durableId="1914387108">
    <w:abstractNumId w:val="7"/>
  </w:num>
  <w:num w:numId="3" w16cid:durableId="1843623922">
    <w:abstractNumId w:val="6"/>
  </w:num>
  <w:num w:numId="4" w16cid:durableId="1920361912">
    <w:abstractNumId w:val="5"/>
  </w:num>
  <w:num w:numId="5" w16cid:durableId="2139029662">
    <w:abstractNumId w:val="8"/>
  </w:num>
  <w:num w:numId="6" w16cid:durableId="1422413830">
    <w:abstractNumId w:val="3"/>
  </w:num>
  <w:num w:numId="7" w16cid:durableId="339742920">
    <w:abstractNumId w:val="4"/>
  </w:num>
  <w:num w:numId="8" w16cid:durableId="843546367">
    <w:abstractNumId w:val="1"/>
  </w:num>
  <w:num w:numId="9" w16cid:durableId="1816019941">
    <w:abstractNumId w:val="0"/>
  </w:num>
  <w:num w:numId="10" w16cid:durableId="114813055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366"/>
    <w:rsid w:val="00012FD8"/>
    <w:rsid w:val="00020FE8"/>
    <w:rsid w:val="00055ED6"/>
    <w:rsid w:val="00075B57"/>
    <w:rsid w:val="000B382D"/>
    <w:rsid w:val="000F3A90"/>
    <w:rsid w:val="0010572B"/>
    <w:rsid w:val="00116931"/>
    <w:rsid w:val="00144FAE"/>
    <w:rsid w:val="001C3F35"/>
    <w:rsid w:val="00222E0D"/>
    <w:rsid w:val="0022627A"/>
    <w:rsid w:val="00231041"/>
    <w:rsid w:val="00233DF6"/>
    <w:rsid w:val="002404F0"/>
    <w:rsid w:val="00273940"/>
    <w:rsid w:val="002D5E3E"/>
    <w:rsid w:val="002E563E"/>
    <w:rsid w:val="002F472A"/>
    <w:rsid w:val="00312624"/>
    <w:rsid w:val="00324E14"/>
    <w:rsid w:val="00351D38"/>
    <w:rsid w:val="00351FF9"/>
    <w:rsid w:val="003925F9"/>
    <w:rsid w:val="003A04FF"/>
    <w:rsid w:val="003A6B91"/>
    <w:rsid w:val="003E69A2"/>
    <w:rsid w:val="003F666D"/>
    <w:rsid w:val="004014E4"/>
    <w:rsid w:val="0041041D"/>
    <w:rsid w:val="00416143"/>
    <w:rsid w:val="004166B9"/>
    <w:rsid w:val="00473F31"/>
    <w:rsid w:val="004B72A4"/>
    <w:rsid w:val="004D450F"/>
    <w:rsid w:val="004D78E1"/>
    <w:rsid w:val="004E2554"/>
    <w:rsid w:val="004F0F08"/>
    <w:rsid w:val="00512BA7"/>
    <w:rsid w:val="00527823"/>
    <w:rsid w:val="005434F7"/>
    <w:rsid w:val="00572372"/>
    <w:rsid w:val="005738D5"/>
    <w:rsid w:val="00591C15"/>
    <w:rsid w:val="005B2C74"/>
    <w:rsid w:val="005B2F39"/>
    <w:rsid w:val="005E4FED"/>
    <w:rsid w:val="005F793A"/>
    <w:rsid w:val="00600AFC"/>
    <w:rsid w:val="006256DC"/>
    <w:rsid w:val="00640F5B"/>
    <w:rsid w:val="006837C7"/>
    <w:rsid w:val="006A0869"/>
    <w:rsid w:val="006E6E88"/>
    <w:rsid w:val="006E6F9E"/>
    <w:rsid w:val="006F06CE"/>
    <w:rsid w:val="006F2F3D"/>
    <w:rsid w:val="00720032"/>
    <w:rsid w:val="00737799"/>
    <w:rsid w:val="007954E7"/>
    <w:rsid w:val="007B501C"/>
    <w:rsid w:val="007E00AA"/>
    <w:rsid w:val="00843E23"/>
    <w:rsid w:val="0086548C"/>
    <w:rsid w:val="008716F6"/>
    <w:rsid w:val="008A4D8D"/>
    <w:rsid w:val="008B2B89"/>
    <w:rsid w:val="008D60B6"/>
    <w:rsid w:val="00913E36"/>
    <w:rsid w:val="00914F55"/>
    <w:rsid w:val="00916306"/>
    <w:rsid w:val="0093246E"/>
    <w:rsid w:val="00935C5C"/>
    <w:rsid w:val="0096109B"/>
    <w:rsid w:val="0097596D"/>
    <w:rsid w:val="00994F28"/>
    <w:rsid w:val="00997427"/>
    <w:rsid w:val="009A49D6"/>
    <w:rsid w:val="009A4E8A"/>
    <w:rsid w:val="009C5615"/>
    <w:rsid w:val="00A374B2"/>
    <w:rsid w:val="00A46CF7"/>
    <w:rsid w:val="00A5422B"/>
    <w:rsid w:val="00A85DEE"/>
    <w:rsid w:val="00A96EBB"/>
    <w:rsid w:val="00AA33AF"/>
    <w:rsid w:val="00AB1B21"/>
    <w:rsid w:val="00AC5495"/>
    <w:rsid w:val="00AC5FCA"/>
    <w:rsid w:val="00AD218D"/>
    <w:rsid w:val="00AF0663"/>
    <w:rsid w:val="00AF60DF"/>
    <w:rsid w:val="00B10ACA"/>
    <w:rsid w:val="00B2256B"/>
    <w:rsid w:val="00B32224"/>
    <w:rsid w:val="00B609AF"/>
    <w:rsid w:val="00B74965"/>
    <w:rsid w:val="00B842AA"/>
    <w:rsid w:val="00B96E58"/>
    <w:rsid w:val="00BB0238"/>
    <w:rsid w:val="00BD030C"/>
    <w:rsid w:val="00BD0B2C"/>
    <w:rsid w:val="00C132CE"/>
    <w:rsid w:val="00C60623"/>
    <w:rsid w:val="00C9334B"/>
    <w:rsid w:val="00CB7EF2"/>
    <w:rsid w:val="00CC1C9A"/>
    <w:rsid w:val="00CE5E2C"/>
    <w:rsid w:val="00D343ED"/>
    <w:rsid w:val="00D37F24"/>
    <w:rsid w:val="00D5203C"/>
    <w:rsid w:val="00D61060"/>
    <w:rsid w:val="00D63F1D"/>
    <w:rsid w:val="00D852D9"/>
    <w:rsid w:val="00D94FDF"/>
    <w:rsid w:val="00D96581"/>
    <w:rsid w:val="00DB091C"/>
    <w:rsid w:val="00DC3963"/>
    <w:rsid w:val="00DF1366"/>
    <w:rsid w:val="00DF3825"/>
    <w:rsid w:val="00E35829"/>
    <w:rsid w:val="00E64B01"/>
    <w:rsid w:val="00E672A9"/>
    <w:rsid w:val="00E747BD"/>
    <w:rsid w:val="00E94027"/>
    <w:rsid w:val="00EC0F16"/>
    <w:rsid w:val="00F610BA"/>
    <w:rsid w:val="00F703A7"/>
    <w:rsid w:val="00FC2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D01C8F"/>
  <w15:docId w15:val="{B63C1B71-33B4-4BF2-8083-7FF4E8F06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Text"/>
    <w:qFormat/>
    <w:rsid w:val="00AA33AF"/>
    <w:pPr>
      <w:spacing w:line="276" w:lineRule="auto"/>
      <w:jc w:val="both"/>
    </w:pPr>
    <w:rPr>
      <w:rFonts w:ascii="Open Sans" w:hAnsi="Open Sans" w:cs="Open Sans"/>
      <w:sz w:val="22"/>
      <w:szCs w:val="22"/>
    </w:rPr>
  </w:style>
  <w:style w:type="paragraph" w:styleId="berschrift1">
    <w:name w:val="heading 1"/>
    <w:aliases w:val="Titel 3"/>
    <w:basedOn w:val="Standard"/>
    <w:next w:val="Standard"/>
    <w:link w:val="berschrift1Zchn"/>
    <w:qFormat/>
    <w:rsid w:val="00E94027"/>
    <w:pPr>
      <w:jc w:val="left"/>
      <w:outlineLvl w:val="0"/>
    </w:pPr>
    <w:rPr>
      <w:rFonts w:eastAsiaTheme="majorEastAsia"/>
      <w:b/>
      <w:bCs/>
      <w:color w:val="0762C8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AC5FC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AC5FCA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rsid w:val="00AC5FC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C5FCA"/>
    <w:rPr>
      <w:sz w:val="24"/>
      <w:szCs w:val="24"/>
    </w:rPr>
  </w:style>
  <w:style w:type="table" w:styleId="Tabellenraster">
    <w:name w:val="Table Grid"/>
    <w:basedOn w:val="NormaleTabelle"/>
    <w:uiPriority w:val="39"/>
    <w:rsid w:val="00AC5F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aliases w:val="Link"/>
    <w:basedOn w:val="Absatz-Standardschriftart"/>
    <w:qFormat/>
    <w:rsid w:val="00AA33AF"/>
    <w:rPr>
      <w:rFonts w:ascii="Open Sans" w:hAnsi="Open Sans" w:cs="Open Sans"/>
      <w:color w:val="0762C8"/>
      <w:sz w:val="20"/>
      <w:szCs w:val="20"/>
      <w:u w:val="single"/>
    </w:rPr>
  </w:style>
  <w:style w:type="paragraph" w:styleId="Listenabsatz">
    <w:name w:val="List Paragraph"/>
    <w:basedOn w:val="Standard"/>
    <w:link w:val="ListenabsatzZchn"/>
    <w:uiPriority w:val="34"/>
    <w:rsid w:val="00640F5B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8B2B89"/>
    <w:rPr>
      <w:color w:val="605E5C"/>
      <w:shd w:val="clear" w:color="auto" w:fill="E1DFDD"/>
    </w:rPr>
  </w:style>
  <w:style w:type="paragraph" w:styleId="Titel">
    <w:name w:val="Title"/>
    <w:basedOn w:val="Standard"/>
    <w:next w:val="Standard"/>
    <w:link w:val="TitelZchn"/>
    <w:rsid w:val="00CC1C9A"/>
    <w:pPr>
      <w:pBdr>
        <w:bottom w:val="single" w:sz="8" w:space="4" w:color="0762C8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CC1C9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tandardWeb">
    <w:name w:val="Normal (Web)"/>
    <w:basedOn w:val="Standard"/>
    <w:uiPriority w:val="99"/>
    <w:semiHidden/>
    <w:unhideWhenUsed/>
    <w:rsid w:val="00473F31"/>
    <w:pPr>
      <w:spacing w:before="100" w:beforeAutospacing="1" w:after="100" w:afterAutospacing="1"/>
    </w:pPr>
    <w:rPr>
      <w:rFonts w:ascii="Calibri" w:eastAsiaTheme="minorHAnsi" w:hAnsi="Calibri" w:cs="Calibri"/>
    </w:rPr>
  </w:style>
  <w:style w:type="character" w:customStyle="1" w:styleId="berschrift1Zchn">
    <w:name w:val="Überschrift 1 Zchn"/>
    <w:aliases w:val="Titel 3 Zchn"/>
    <w:basedOn w:val="Absatz-Standardschriftart"/>
    <w:link w:val="berschrift1"/>
    <w:rsid w:val="00E94027"/>
    <w:rPr>
      <w:rFonts w:ascii="Open Sans" w:eastAsiaTheme="majorEastAsia" w:hAnsi="Open Sans" w:cs="Open Sans"/>
      <w:b/>
      <w:bCs/>
      <w:color w:val="0762C8"/>
      <w:sz w:val="24"/>
      <w:szCs w:val="22"/>
    </w:rPr>
  </w:style>
  <w:style w:type="character" w:styleId="Fett">
    <w:name w:val="Strong"/>
    <w:aliases w:val="Zwischentitel"/>
    <w:qFormat/>
    <w:rsid w:val="00AA33AF"/>
    <w:rPr>
      <w:rFonts w:ascii="Open Sans" w:hAnsi="Open Sans" w:cs="Open Sans"/>
      <w:b/>
      <w:bCs/>
    </w:rPr>
  </w:style>
  <w:style w:type="character" w:styleId="Hervorhebung">
    <w:name w:val="Emphasis"/>
    <w:aliases w:val="Kursiv"/>
    <w:qFormat/>
    <w:rsid w:val="00AA33AF"/>
    <w:rPr>
      <w:i/>
      <w:iCs/>
    </w:rPr>
  </w:style>
  <w:style w:type="paragraph" w:styleId="Zitat">
    <w:name w:val="Quote"/>
    <w:basedOn w:val="Standard"/>
    <w:next w:val="Standard"/>
    <w:link w:val="ZitatZchn"/>
    <w:uiPriority w:val="29"/>
    <w:qFormat/>
    <w:rsid w:val="00AA33AF"/>
    <w:pPr>
      <w:spacing w:before="200" w:after="160"/>
      <w:ind w:left="864" w:right="864"/>
      <w:jc w:val="center"/>
    </w:pPr>
    <w:rPr>
      <w:i/>
      <w:iCs/>
      <w:color w:val="404040" w:themeColor="text1" w:themeTint="BF"/>
      <w:sz w:val="20"/>
    </w:rPr>
  </w:style>
  <w:style w:type="character" w:customStyle="1" w:styleId="ZitatZchn">
    <w:name w:val="Zitat Zchn"/>
    <w:basedOn w:val="Absatz-Standardschriftart"/>
    <w:link w:val="Zitat"/>
    <w:uiPriority w:val="29"/>
    <w:rsid w:val="00AA33AF"/>
    <w:rPr>
      <w:rFonts w:ascii="Open Sans" w:hAnsi="Open Sans" w:cs="Open Sans"/>
      <w:i/>
      <w:iCs/>
      <w:color w:val="404040" w:themeColor="text1" w:themeTint="BF"/>
      <w:szCs w:val="22"/>
    </w:rPr>
  </w:style>
  <w:style w:type="paragraph" w:customStyle="1" w:styleId="Titel1">
    <w:name w:val="Titel 1"/>
    <w:basedOn w:val="Standard"/>
    <w:link w:val="Titel1Char"/>
    <w:qFormat/>
    <w:rsid w:val="00AA33AF"/>
    <w:rPr>
      <w:rFonts w:ascii="Open Sans Semibold" w:hAnsi="Open Sans Semibold" w:cs="Open Sans Semibold"/>
      <w:sz w:val="72"/>
      <w:szCs w:val="72"/>
    </w:rPr>
  </w:style>
  <w:style w:type="paragraph" w:customStyle="1" w:styleId="Titel2">
    <w:name w:val="Titel 2"/>
    <w:basedOn w:val="berschrift1"/>
    <w:link w:val="Titel2Char"/>
    <w:qFormat/>
    <w:rsid w:val="00C60623"/>
    <w:rPr>
      <w:sz w:val="36"/>
      <w:szCs w:val="32"/>
    </w:rPr>
  </w:style>
  <w:style w:type="character" w:customStyle="1" w:styleId="Titel1Char">
    <w:name w:val="Titel 1 Char"/>
    <w:basedOn w:val="Absatz-Standardschriftart"/>
    <w:link w:val="Titel1"/>
    <w:rsid w:val="00AA33AF"/>
    <w:rPr>
      <w:rFonts w:ascii="Open Sans Semibold" w:hAnsi="Open Sans Semibold" w:cs="Open Sans Semibold"/>
      <w:sz w:val="72"/>
      <w:szCs w:val="72"/>
    </w:rPr>
  </w:style>
  <w:style w:type="character" w:customStyle="1" w:styleId="Titel2Char">
    <w:name w:val="Titel 2 Char"/>
    <w:basedOn w:val="berschrift1Zchn"/>
    <w:link w:val="Titel2"/>
    <w:rsid w:val="00C60623"/>
    <w:rPr>
      <w:rFonts w:ascii="Open Sans" w:eastAsiaTheme="majorEastAsia" w:hAnsi="Open Sans" w:cs="Open Sans"/>
      <w:b/>
      <w:bCs/>
      <w:color w:val="0762C8"/>
      <w:sz w:val="36"/>
      <w:szCs w:val="32"/>
    </w:rPr>
  </w:style>
  <w:style w:type="paragraph" w:customStyle="1" w:styleId="Bullet-Points">
    <w:name w:val="Bullet-Points"/>
    <w:basedOn w:val="Listenabsatz"/>
    <w:next w:val="Blocktext"/>
    <w:link w:val="Bullet-PointsZchn"/>
    <w:qFormat/>
    <w:rsid w:val="00273940"/>
    <w:pPr>
      <w:numPr>
        <w:numId w:val="9"/>
      </w:numPr>
    </w:pPr>
  </w:style>
  <w:style w:type="paragraph" w:styleId="Blocktext">
    <w:name w:val="Block Text"/>
    <w:basedOn w:val="Standard"/>
    <w:semiHidden/>
    <w:unhideWhenUsed/>
    <w:rsid w:val="00273940"/>
    <w:pPr>
      <w:pBdr>
        <w:top w:val="single" w:sz="2" w:space="10" w:color="0762C8" w:themeColor="accent1"/>
        <w:left w:val="single" w:sz="2" w:space="10" w:color="0762C8" w:themeColor="accent1"/>
        <w:bottom w:val="single" w:sz="2" w:space="10" w:color="0762C8" w:themeColor="accent1"/>
        <w:right w:val="single" w:sz="2" w:space="10" w:color="0762C8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0762C8" w:themeColor="accent1"/>
    </w:rPr>
  </w:style>
  <w:style w:type="character" w:customStyle="1" w:styleId="ListenabsatzZchn">
    <w:name w:val="Listenabsatz Zchn"/>
    <w:basedOn w:val="Absatz-Standardschriftart"/>
    <w:link w:val="Listenabsatz"/>
    <w:uiPriority w:val="34"/>
    <w:rsid w:val="00273940"/>
    <w:rPr>
      <w:rFonts w:ascii="Open Sans" w:hAnsi="Open Sans" w:cs="Open Sans"/>
      <w:sz w:val="22"/>
      <w:szCs w:val="22"/>
    </w:rPr>
  </w:style>
  <w:style w:type="character" w:customStyle="1" w:styleId="Bullet-PointsZchn">
    <w:name w:val="Bullet-Points Zchn"/>
    <w:basedOn w:val="ListenabsatzZchn"/>
    <w:link w:val="Bullet-Points"/>
    <w:rsid w:val="00273940"/>
    <w:rPr>
      <w:rFonts w:ascii="Open Sans" w:hAnsi="Open Sans" w:cs="Open Sans"/>
      <w:sz w:val="22"/>
      <w:szCs w:val="22"/>
    </w:rPr>
  </w:style>
  <w:style w:type="table" w:styleId="EinfacheTabelle3">
    <w:name w:val="Plain Table 3"/>
    <w:basedOn w:val="NormaleTabelle"/>
    <w:uiPriority w:val="43"/>
    <w:rsid w:val="00DF1366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Gitternetztabelle3">
    <w:name w:val="Grid Table 3"/>
    <w:basedOn w:val="NormaleTabelle"/>
    <w:uiPriority w:val="48"/>
    <w:rsid w:val="00B32224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netztabelle3Akzent6">
    <w:name w:val="Grid Table 3 Accent 6"/>
    <w:basedOn w:val="NormaleTabelle"/>
    <w:uiPriority w:val="48"/>
    <w:rsid w:val="008D60B6"/>
    <w:tblPr>
      <w:tblStyleRowBandSize w:val="1"/>
      <w:tblStyleColBandSize w:val="1"/>
      <w:tblBorders>
        <w:top w:val="single" w:sz="4" w:space="0" w:color="999591" w:themeColor="accent6" w:themeTint="99"/>
        <w:left w:val="single" w:sz="4" w:space="0" w:color="999591" w:themeColor="accent6" w:themeTint="99"/>
        <w:bottom w:val="single" w:sz="4" w:space="0" w:color="999591" w:themeColor="accent6" w:themeTint="99"/>
        <w:right w:val="single" w:sz="4" w:space="0" w:color="999591" w:themeColor="accent6" w:themeTint="99"/>
        <w:insideH w:val="single" w:sz="4" w:space="0" w:color="999591" w:themeColor="accent6" w:themeTint="99"/>
        <w:insideV w:val="single" w:sz="4" w:space="0" w:color="99959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DBDA" w:themeFill="accent6" w:themeFillTint="33"/>
      </w:tcPr>
    </w:tblStylePr>
    <w:tblStylePr w:type="band1Horz">
      <w:tblPr/>
      <w:tcPr>
        <w:shd w:val="clear" w:color="auto" w:fill="DDDBDA" w:themeFill="accent6" w:themeFillTint="33"/>
      </w:tcPr>
    </w:tblStylePr>
    <w:tblStylePr w:type="neCell">
      <w:tblPr/>
      <w:tcPr>
        <w:tcBorders>
          <w:bottom w:val="single" w:sz="4" w:space="0" w:color="999591" w:themeColor="accent6" w:themeTint="99"/>
        </w:tcBorders>
      </w:tcPr>
    </w:tblStylePr>
    <w:tblStylePr w:type="nwCell">
      <w:tblPr/>
      <w:tcPr>
        <w:tcBorders>
          <w:bottom w:val="single" w:sz="4" w:space="0" w:color="999591" w:themeColor="accent6" w:themeTint="99"/>
        </w:tcBorders>
      </w:tcPr>
    </w:tblStylePr>
    <w:tblStylePr w:type="seCell">
      <w:tblPr/>
      <w:tcPr>
        <w:tcBorders>
          <w:top w:val="single" w:sz="4" w:space="0" w:color="999591" w:themeColor="accent6" w:themeTint="99"/>
        </w:tcBorders>
      </w:tcPr>
    </w:tblStylePr>
    <w:tblStylePr w:type="swCell">
      <w:tblPr/>
      <w:tcPr>
        <w:tcBorders>
          <w:top w:val="single" w:sz="4" w:space="0" w:color="999591" w:themeColor="accent6" w:themeTint="99"/>
        </w:tcBorders>
      </w:tcPr>
    </w:tblStylePr>
  </w:style>
  <w:style w:type="table" w:styleId="EinfacheTabelle1">
    <w:name w:val="Plain Table 1"/>
    <w:basedOn w:val="NormaleTabelle"/>
    <w:uiPriority w:val="41"/>
    <w:rsid w:val="004D450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27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ke\OneDrive%20-%20Ulrike%20Hanke\Dokumente\2_Texte\00_Standardisierung\00%20Organisation\Vorlagen\Aufgabe_mitPlanungsraster-Bewertungskriterien.dotx" TargetMode="External"/></Relationships>
</file>

<file path=word/theme/theme1.xml><?xml version="1.0" encoding="utf-8"?>
<a:theme xmlns:a="http://schemas.openxmlformats.org/drawingml/2006/main" name="Larissa">
  <a:themeElements>
    <a:clrScheme name="Custom 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762C8"/>
      </a:accent1>
      <a:accent2>
        <a:srgbClr val="5F8DD3"/>
      </a:accent2>
      <a:accent3>
        <a:srgbClr val="72CC2E"/>
      </a:accent3>
      <a:accent4>
        <a:srgbClr val="BA2D0B"/>
      </a:accent4>
      <a:accent5>
        <a:srgbClr val="181716"/>
      </a:accent5>
      <a:accent6>
        <a:srgbClr val="524F4C"/>
      </a:accent6>
      <a:hlink>
        <a:srgbClr val="0762C8"/>
      </a:hlink>
      <a:folHlink>
        <a:srgbClr val="800080"/>
      </a:folHlink>
    </a:clrScheme>
    <a:fontScheme name="ULI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920E02924237743BA405D20ECDFD6F4" ma:contentTypeVersion="7" ma:contentTypeDescription="Ein neues Dokument erstellen." ma:contentTypeScope="" ma:versionID="8f6da20c13acf282477fb9750cb4ee6a">
  <xsd:schema xmlns:xsd="http://www.w3.org/2001/XMLSchema" xmlns:xs="http://www.w3.org/2001/XMLSchema" xmlns:p="http://schemas.microsoft.com/office/2006/metadata/properties" xmlns:ns3="38dc3024-adc1-4e2a-b2a1-2f7d05aa1d59" targetNamespace="http://schemas.microsoft.com/office/2006/metadata/properties" ma:root="true" ma:fieldsID="2db7de3471c5fc21c9ff509e9d3069db" ns3:_="">
    <xsd:import namespace="38dc3024-adc1-4e2a-b2a1-2f7d05aa1d5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dc3024-adc1-4e2a-b2a1-2f7d05aa1d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EB02E9-64AD-4A6E-BC89-A0835E47884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FAB5C90-B5C7-4737-BC29-7ACC92D61D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FB3ACF-9A1D-4045-BF54-859215BD9A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dc3024-adc1-4e2a-b2a1-2f7d05aa1d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5E084C6-C172-4805-B775-9FA734FA9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Aufgabe_mitPlanungsraster-Bewertungskriterien</Template>
  <TotalTime>0</TotalTime>
  <Pages>3</Pages>
  <Words>151</Words>
  <Characters>1259</Characters>
  <Application>Microsoft Office Word</Application>
  <DocSecurity>0</DocSecurity>
  <Lines>179</Lines>
  <Paragraphs>52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Autor</dc:creator>
  <cp:lastModifiedBy>Ulrike Hanke</cp:lastModifiedBy>
  <cp:revision>14</cp:revision>
  <cp:lastPrinted>2020-02-07T11:08:00Z</cp:lastPrinted>
  <dcterms:created xsi:type="dcterms:W3CDTF">2022-02-16T07:47:00Z</dcterms:created>
  <dcterms:modified xsi:type="dcterms:W3CDTF">2026-02-23T14:06:00Z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0x0101002920E02924237743BA405D20ECDFD6F4</vt:lpwstr>
  </property>
</Properties>
</file>