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CF59" w14:textId="6A233B1F" w:rsidR="00640F5B" w:rsidRPr="00AF7199" w:rsidRDefault="00AF7199" w:rsidP="00E94027">
      <w:pPr>
        <w:pStyle w:val="Titel2"/>
        <w:rPr>
          <w:rFonts w:asciiTheme="majorHAnsi" w:hAnsiTheme="majorHAnsi" w:cstheme="majorHAnsi"/>
        </w:rPr>
      </w:pPr>
      <w:r w:rsidRPr="00AF7199">
        <w:rPr>
          <w:rFonts w:asciiTheme="majorHAnsi" w:hAnsiTheme="majorHAnsi" w:cstheme="majorHAnsi"/>
        </w:rPr>
        <w:t xml:space="preserve">Prompt </w:t>
      </w:r>
      <w:r w:rsidR="0075200E">
        <w:rPr>
          <w:rFonts w:asciiTheme="majorHAnsi" w:hAnsiTheme="majorHAnsi" w:cstheme="majorHAnsi"/>
        </w:rPr>
        <w:t>MC-</w:t>
      </w:r>
      <w:r w:rsidR="00C74E55">
        <w:rPr>
          <w:rFonts w:asciiTheme="majorHAnsi" w:hAnsiTheme="majorHAnsi" w:cstheme="majorHAnsi"/>
        </w:rPr>
        <w:t>Klausur</w:t>
      </w:r>
    </w:p>
    <w:p w14:paraId="78B35FDF" w14:textId="77777777" w:rsidR="00A5422B" w:rsidRDefault="00A5422B" w:rsidP="00AA33AF">
      <w:pPr>
        <w:rPr>
          <w:rFonts w:asciiTheme="majorHAnsi" w:hAnsiTheme="majorHAnsi" w:cstheme="majorHAnsi"/>
        </w:rPr>
      </w:pPr>
    </w:p>
    <w:p w14:paraId="021C73DC" w14:textId="4ABE402A" w:rsidR="001D5835" w:rsidRPr="00CD6863" w:rsidRDefault="001D5835" w:rsidP="00AA33AF">
      <w:pPr>
        <w:rPr>
          <w:rFonts w:asciiTheme="majorHAnsi" w:hAnsiTheme="majorHAnsi" w:cstheme="majorHAnsi"/>
          <w:b/>
          <w:bCs/>
        </w:rPr>
      </w:pPr>
      <w:r w:rsidRPr="00CD6863">
        <w:rPr>
          <w:rFonts w:asciiTheme="majorHAnsi" w:hAnsiTheme="majorHAnsi" w:cstheme="majorHAnsi"/>
          <w:b/>
          <w:bCs/>
        </w:rPr>
        <w:t>Hintergrund</w:t>
      </w:r>
    </w:p>
    <w:p w14:paraId="6FBD4B9E" w14:textId="15056D5A" w:rsidR="007D3ADD" w:rsidRDefault="007D3ADD" w:rsidP="00AF7199">
      <w:pPr>
        <w:rPr>
          <w:rFonts w:asciiTheme="majorHAnsi" w:hAnsiTheme="majorHAnsi" w:cstheme="majorHAnsi"/>
        </w:rPr>
      </w:pPr>
      <w:r w:rsidRPr="007D3ADD">
        <w:rPr>
          <w:rFonts w:asciiTheme="majorHAnsi" w:hAnsiTheme="majorHAnsi" w:cstheme="majorHAnsi"/>
        </w:rPr>
        <w:t xml:space="preserve">Du schlüpfst in die Rolle einer Hochschullehrerin im Fach </w:t>
      </w:r>
      <w:r w:rsidRPr="007D3ADD">
        <w:rPr>
          <w:rFonts w:asciiTheme="majorHAnsi" w:hAnsiTheme="majorHAnsi" w:cstheme="majorHAnsi"/>
          <w:highlight w:val="yellow"/>
        </w:rPr>
        <w:t>Erziehungswissenschaft</w:t>
      </w:r>
      <w:r w:rsidRPr="007D3ADD">
        <w:rPr>
          <w:rFonts w:asciiTheme="majorHAnsi" w:hAnsiTheme="majorHAnsi" w:cstheme="majorHAnsi"/>
        </w:rPr>
        <w:t xml:space="preserve">. Deine Expertise beinhaltet auch </w:t>
      </w:r>
      <w:proofErr w:type="spellStart"/>
      <w:r w:rsidRPr="007D3ADD">
        <w:rPr>
          <w:rFonts w:asciiTheme="majorHAnsi" w:hAnsiTheme="majorHAnsi" w:cstheme="majorHAnsi"/>
        </w:rPr>
        <w:t>Instructional</w:t>
      </w:r>
      <w:proofErr w:type="spellEnd"/>
      <w:r w:rsidRPr="007D3ADD">
        <w:rPr>
          <w:rFonts w:asciiTheme="majorHAnsi" w:hAnsiTheme="majorHAnsi" w:cstheme="majorHAnsi"/>
        </w:rPr>
        <w:t xml:space="preserve"> Design und Didaktik. Dein Ziel ist es, </w:t>
      </w:r>
      <w:r w:rsidR="004C79F0">
        <w:rPr>
          <w:rFonts w:asciiTheme="majorHAnsi" w:hAnsiTheme="majorHAnsi" w:cstheme="majorHAnsi"/>
        </w:rPr>
        <w:t xml:space="preserve">Aufgaben für eine </w:t>
      </w:r>
      <w:r w:rsidRPr="007D3ADD">
        <w:rPr>
          <w:rFonts w:asciiTheme="majorHAnsi" w:hAnsiTheme="majorHAnsi" w:cstheme="majorHAnsi"/>
        </w:rPr>
        <w:t xml:space="preserve">Klausur über das Thema </w:t>
      </w:r>
      <w:r w:rsidRPr="004C79F0">
        <w:rPr>
          <w:rFonts w:asciiTheme="majorHAnsi" w:hAnsiTheme="majorHAnsi" w:cstheme="majorHAnsi"/>
          <w:highlight w:val="yellow"/>
        </w:rPr>
        <w:t>"</w:t>
      </w:r>
      <w:proofErr w:type="spellStart"/>
      <w:r w:rsidRPr="004C79F0">
        <w:rPr>
          <w:rFonts w:asciiTheme="majorHAnsi" w:hAnsiTheme="majorHAnsi" w:cstheme="majorHAnsi"/>
          <w:highlight w:val="yellow"/>
        </w:rPr>
        <w:t>Ungrading</w:t>
      </w:r>
      <w:proofErr w:type="spellEnd"/>
      <w:r w:rsidRPr="004C79F0">
        <w:rPr>
          <w:rFonts w:asciiTheme="majorHAnsi" w:hAnsiTheme="majorHAnsi" w:cstheme="majorHAnsi"/>
          <w:highlight w:val="yellow"/>
        </w:rPr>
        <w:t>"</w:t>
      </w:r>
      <w:r w:rsidRPr="007D3ADD">
        <w:rPr>
          <w:rFonts w:asciiTheme="majorHAnsi" w:hAnsiTheme="majorHAnsi" w:cstheme="majorHAnsi"/>
        </w:rPr>
        <w:t xml:space="preserve"> zu erstellen, die am </w:t>
      </w:r>
      <w:r w:rsidRPr="004C79F0">
        <w:rPr>
          <w:rFonts w:asciiTheme="majorHAnsi" w:hAnsiTheme="majorHAnsi" w:cstheme="majorHAnsi"/>
          <w:highlight w:val="yellow"/>
        </w:rPr>
        <w:t>Ende einer Vorlesung</w:t>
      </w:r>
      <w:r w:rsidRPr="007D3ADD">
        <w:rPr>
          <w:rFonts w:asciiTheme="majorHAnsi" w:hAnsiTheme="majorHAnsi" w:cstheme="majorHAnsi"/>
        </w:rPr>
        <w:t xml:space="preserve"> zu diesem Thema geschrieben wird.</w:t>
      </w:r>
    </w:p>
    <w:p w14:paraId="33E23714" w14:textId="4C0AEB8D" w:rsidR="00AF7199" w:rsidRPr="00AF7199" w:rsidRDefault="00AF7199" w:rsidP="00AF7199">
      <w:pPr>
        <w:rPr>
          <w:rFonts w:asciiTheme="majorHAnsi" w:hAnsiTheme="majorHAnsi" w:cstheme="majorHAnsi"/>
        </w:rPr>
      </w:pPr>
      <w:r w:rsidRPr="00AF7199">
        <w:rPr>
          <w:rFonts w:asciiTheme="majorHAnsi" w:hAnsiTheme="majorHAnsi" w:cstheme="majorHAnsi"/>
        </w:rPr>
        <w:t xml:space="preserve">Geprüft werden folgende </w:t>
      </w:r>
      <w:r w:rsidR="00BC6996">
        <w:rPr>
          <w:rFonts w:asciiTheme="majorHAnsi" w:hAnsiTheme="majorHAnsi" w:cstheme="majorHAnsi"/>
        </w:rPr>
        <w:t>Lernziele</w:t>
      </w:r>
      <w:r w:rsidR="00872588">
        <w:rPr>
          <w:rFonts w:asciiTheme="majorHAnsi" w:hAnsiTheme="majorHAnsi" w:cstheme="majorHAnsi"/>
        </w:rPr>
        <w:t xml:space="preserve"> formuliert als </w:t>
      </w:r>
      <w:r w:rsidRPr="00AF7199">
        <w:rPr>
          <w:rFonts w:asciiTheme="majorHAnsi" w:hAnsiTheme="majorHAnsi" w:cstheme="majorHAnsi"/>
          <w:highlight w:val="yellow"/>
        </w:rPr>
        <w:t>Kompetenz</w:t>
      </w:r>
      <w:r w:rsidR="00BC6996">
        <w:rPr>
          <w:rFonts w:asciiTheme="majorHAnsi" w:hAnsiTheme="majorHAnsi" w:cstheme="majorHAnsi"/>
          <w:highlight w:val="yellow"/>
        </w:rPr>
        <w:t>facetten</w:t>
      </w:r>
      <w:r w:rsidRPr="00AF7199">
        <w:rPr>
          <w:rFonts w:asciiTheme="majorHAnsi" w:hAnsiTheme="majorHAnsi" w:cstheme="majorHAnsi"/>
          <w:highlight w:val="yellow"/>
        </w:rPr>
        <w:t>:</w:t>
      </w:r>
    </w:p>
    <w:tbl>
      <w:tblPr>
        <w:tblW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0"/>
        <w:gridCol w:w="2951"/>
        <w:gridCol w:w="3142"/>
        <w:gridCol w:w="860"/>
        <w:gridCol w:w="786"/>
      </w:tblGrid>
      <w:tr w:rsidR="00EC17CA" w:rsidRPr="00AC1BD4" w14:paraId="63B73653" w14:textId="77777777" w:rsidTr="00EC1014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C26160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Stufen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1E9FB4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Können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E191B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Dürfen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A0AEDE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Wollen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613EE9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b/>
                <w:bCs/>
                <w:color w:val="373D49"/>
                <w:sz w:val="18"/>
                <w:szCs w:val="18"/>
              </w:rPr>
              <w:t>Sollen</w:t>
            </w:r>
          </w:p>
        </w:tc>
      </w:tr>
      <w:tr w:rsidR="00EC17CA" w:rsidRPr="00AC1BD4" w14:paraId="02DC24E3" w14:textId="77777777" w:rsidTr="004F2C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C0B83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Wissen und Verstehen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24FA6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Die Grundprinzipien des </w:t>
            </w: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Ungradings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erklären können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6497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rechtlichen Rahmenbedingungen von Noten kennen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6DB3AB" w14:textId="0B58135F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92ABF8" w14:textId="3BF3999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5E7F53ED" w14:textId="77777777" w:rsidTr="004F2C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FB922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Anwenden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EE2EB0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-Methoden in Klassensituationen anwenden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1DE8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Noten </w:t>
            </w:r>
            <w:proofErr w:type="gram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gemäß schulinterner Vorgaben</w:t>
            </w:r>
            <w:proofErr w:type="gram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verteilen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4354B5" w14:textId="0CD78E4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59845" w14:textId="4CEBCB00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2D597B87" w14:textId="77777777" w:rsidTr="004F2C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3822A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Analysieren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561A5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Die Vor- und Nachteile von Noten analysieren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FCF5B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Die rechtlichen Aspekte von </w:t>
            </w:r>
            <w:proofErr w:type="spellStart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  <w:t xml:space="preserve"> berücksichtigen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A2BCCA" w14:textId="1592F61A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1460E" w14:textId="4479F403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2E020C09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4A802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Bewerten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0E36E2" w14:textId="011DDEB4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5C53FD" w14:textId="6EE5CE0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0F1396" w14:textId="1983C33E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F32F0" w14:textId="168F7B8E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78D024E0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49003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Entscheiden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5754B" w14:textId="4E6ED411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518C8C" w14:textId="48826BD0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89A994" w14:textId="6B5C219D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3B80FD" w14:textId="71F5521D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  <w:tr w:rsidR="00EC17CA" w:rsidRPr="00AC1BD4" w14:paraId="59D4F4F7" w14:textId="77777777" w:rsidTr="004E435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3A3B4" w14:textId="77777777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</w:rPr>
            </w:pPr>
            <w:r w:rsidRPr="00AC1BD4">
              <w:rPr>
                <w:rFonts w:asciiTheme="majorHAnsi" w:hAnsiTheme="majorHAnsi" w:cstheme="majorHAnsi"/>
                <w:color w:val="373D49"/>
                <w:sz w:val="18"/>
                <w:szCs w:val="18"/>
              </w:rPr>
              <w:t>Entscheidung begründen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4C13D2" w14:textId="0A2AD15A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A13A8D" w14:textId="46B0DD69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01635" w14:textId="4D68C094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70A0C7" w14:textId="0CCA7149" w:rsidR="00EC17CA" w:rsidRPr="00AC1BD4" w:rsidRDefault="00EC17CA" w:rsidP="00EC1014">
            <w:pPr>
              <w:spacing w:after="300" w:line="240" w:lineRule="auto"/>
              <w:rPr>
                <w:rFonts w:asciiTheme="majorHAnsi" w:hAnsiTheme="majorHAnsi" w:cstheme="majorHAnsi"/>
                <w:color w:val="373D49"/>
                <w:sz w:val="18"/>
                <w:szCs w:val="18"/>
                <w:highlight w:val="yellow"/>
              </w:rPr>
            </w:pPr>
          </w:p>
        </w:tc>
      </w:tr>
    </w:tbl>
    <w:p w14:paraId="2523AFCE" w14:textId="77777777" w:rsidR="00BC6996" w:rsidRDefault="00BC6996" w:rsidP="00AF7199">
      <w:pPr>
        <w:rPr>
          <w:rFonts w:asciiTheme="majorHAnsi" w:hAnsiTheme="majorHAnsi" w:cstheme="majorHAnsi"/>
        </w:rPr>
      </w:pPr>
    </w:p>
    <w:p w14:paraId="18A06C83" w14:textId="76F9C6E9" w:rsidR="00D970BD" w:rsidRPr="00CD6863" w:rsidRDefault="00D970BD" w:rsidP="00D970BD">
      <w:pPr>
        <w:rPr>
          <w:rFonts w:asciiTheme="majorHAnsi" w:hAnsiTheme="majorHAnsi" w:cstheme="majorHAnsi"/>
          <w:b/>
          <w:bCs/>
        </w:rPr>
      </w:pPr>
      <w:r w:rsidRPr="00CD6863">
        <w:rPr>
          <w:rFonts w:asciiTheme="majorHAnsi" w:hAnsiTheme="majorHAnsi" w:cstheme="majorHAnsi"/>
          <w:b/>
          <w:bCs/>
        </w:rPr>
        <w:t>Aufgabe:</w:t>
      </w:r>
    </w:p>
    <w:p w14:paraId="64187D73" w14:textId="5AF46A7C" w:rsidR="00C020AD" w:rsidRDefault="00D970BD" w:rsidP="00D970BD">
      <w:pPr>
        <w:rPr>
          <w:rFonts w:asciiTheme="majorHAnsi" w:hAnsiTheme="majorHAnsi" w:cstheme="majorHAnsi"/>
        </w:rPr>
      </w:pPr>
      <w:r w:rsidRPr="00D970BD">
        <w:rPr>
          <w:rFonts w:asciiTheme="majorHAnsi" w:hAnsiTheme="majorHAnsi" w:cstheme="majorHAnsi"/>
        </w:rPr>
        <w:t xml:space="preserve">Bitte formuliere für jedes der oben genannten Lernziele </w:t>
      </w:r>
      <w:r w:rsidRPr="00D521C6">
        <w:rPr>
          <w:rFonts w:asciiTheme="majorHAnsi" w:hAnsiTheme="majorHAnsi" w:cstheme="majorHAnsi"/>
          <w:highlight w:val="yellow"/>
        </w:rPr>
        <w:t>zwei</w:t>
      </w:r>
      <w:r w:rsidRPr="00D970BD">
        <w:rPr>
          <w:rFonts w:asciiTheme="majorHAnsi" w:hAnsiTheme="majorHAnsi" w:cstheme="majorHAnsi"/>
        </w:rPr>
        <w:t xml:space="preserve"> </w:t>
      </w:r>
      <w:r w:rsidR="002B4A09">
        <w:rPr>
          <w:rFonts w:asciiTheme="majorHAnsi" w:hAnsiTheme="majorHAnsi" w:cstheme="majorHAnsi"/>
        </w:rPr>
        <w:t>Aufgaben</w:t>
      </w:r>
      <w:r w:rsidR="004F2C00">
        <w:rPr>
          <w:rFonts w:asciiTheme="majorHAnsi" w:hAnsiTheme="majorHAnsi" w:cstheme="majorHAnsi"/>
        </w:rPr>
        <w:t xml:space="preserve"> im Multiple Choice-Format</w:t>
      </w:r>
      <w:r w:rsidR="001B0278">
        <w:rPr>
          <w:rFonts w:asciiTheme="majorHAnsi" w:hAnsiTheme="majorHAnsi" w:cstheme="majorHAnsi"/>
        </w:rPr>
        <w:t xml:space="preserve"> mit jeweils </w:t>
      </w:r>
      <w:r w:rsidR="001B0278" w:rsidRPr="00D521C6">
        <w:rPr>
          <w:rFonts w:asciiTheme="majorHAnsi" w:hAnsiTheme="majorHAnsi" w:cstheme="majorHAnsi"/>
          <w:highlight w:val="yellow"/>
        </w:rPr>
        <w:t>vier</w:t>
      </w:r>
      <w:r w:rsidR="001B0278">
        <w:rPr>
          <w:rFonts w:asciiTheme="majorHAnsi" w:hAnsiTheme="majorHAnsi" w:cstheme="majorHAnsi"/>
        </w:rPr>
        <w:t xml:space="preserve"> Antwortkategorien</w:t>
      </w:r>
      <w:r w:rsidRPr="00D970BD">
        <w:rPr>
          <w:rFonts w:asciiTheme="majorHAnsi" w:hAnsiTheme="majorHAnsi" w:cstheme="majorHAnsi"/>
        </w:rPr>
        <w:t>.</w:t>
      </w:r>
      <w:r w:rsidR="001B0278">
        <w:rPr>
          <w:rFonts w:asciiTheme="majorHAnsi" w:hAnsiTheme="majorHAnsi" w:cstheme="majorHAnsi"/>
        </w:rPr>
        <w:t xml:space="preserve"> Markiere die jeweils richtige</w:t>
      </w:r>
      <w:r w:rsidR="0075200E">
        <w:rPr>
          <w:rFonts w:asciiTheme="majorHAnsi" w:hAnsiTheme="majorHAnsi" w:cstheme="majorHAnsi"/>
        </w:rPr>
        <w:t>(n) Antwort(en).</w:t>
      </w:r>
      <w:r w:rsidRPr="00D970BD">
        <w:rPr>
          <w:rFonts w:asciiTheme="majorHAnsi" w:hAnsiTheme="majorHAnsi" w:cstheme="majorHAnsi"/>
        </w:rPr>
        <w:t xml:space="preserve"> </w:t>
      </w:r>
    </w:p>
    <w:p w14:paraId="7A9E7B69" w14:textId="77777777" w:rsidR="00A3754B" w:rsidRDefault="00A3754B" w:rsidP="00AF7199">
      <w:pPr>
        <w:rPr>
          <w:rFonts w:asciiTheme="majorHAnsi" w:hAnsiTheme="majorHAnsi" w:cstheme="majorHAnsi"/>
        </w:rPr>
      </w:pPr>
    </w:p>
    <w:sectPr w:rsidR="00A3754B" w:rsidSect="000C30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6054" w14:textId="77777777" w:rsidR="00A8130F" w:rsidRDefault="00A8130F" w:rsidP="00AA33AF">
      <w:r>
        <w:separator/>
      </w:r>
    </w:p>
    <w:p w14:paraId="7DF86FBF" w14:textId="77777777" w:rsidR="00A8130F" w:rsidRDefault="00A8130F" w:rsidP="00AA33AF"/>
  </w:endnote>
  <w:endnote w:type="continuationSeparator" w:id="0">
    <w:p w14:paraId="49432396" w14:textId="77777777" w:rsidR="00A8130F" w:rsidRDefault="00A8130F" w:rsidP="00AA33AF">
      <w:r>
        <w:continuationSeparator/>
      </w:r>
    </w:p>
    <w:p w14:paraId="2FB90A35" w14:textId="77777777" w:rsidR="00A8130F" w:rsidRDefault="00A8130F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E743" w14:textId="77777777" w:rsidR="00DF3825" w:rsidRDefault="00DF3825" w:rsidP="00AA33AF">
    <w:pPr>
      <w:pStyle w:val="Fuzeile"/>
    </w:pPr>
  </w:p>
  <w:p w14:paraId="78A1F218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3856CEFD" w14:textId="77777777" w:rsidR="00DF3825" w:rsidRDefault="00DF3825" w:rsidP="00AA33AF">
        <w:pPr>
          <w:pStyle w:val="Fuzeile"/>
        </w:pPr>
      </w:p>
      <w:p w14:paraId="754F7FD2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FEC7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70775" w14:textId="77777777" w:rsidR="00A8130F" w:rsidRDefault="00A8130F" w:rsidP="00AA33AF">
      <w:r>
        <w:separator/>
      </w:r>
    </w:p>
    <w:p w14:paraId="2D35FE47" w14:textId="77777777" w:rsidR="00A8130F" w:rsidRDefault="00A8130F" w:rsidP="00AA33AF"/>
  </w:footnote>
  <w:footnote w:type="continuationSeparator" w:id="0">
    <w:p w14:paraId="4C375A42" w14:textId="77777777" w:rsidR="00A8130F" w:rsidRDefault="00A8130F" w:rsidP="00AA33AF">
      <w:r>
        <w:continuationSeparator/>
      </w:r>
    </w:p>
    <w:p w14:paraId="028E6C26" w14:textId="77777777" w:rsidR="00A8130F" w:rsidRDefault="00A8130F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7FA6" w14:textId="77777777" w:rsidR="00DF3825" w:rsidRDefault="00DF3825" w:rsidP="00AA33AF">
    <w:pPr>
      <w:pStyle w:val="Kopfzeile"/>
    </w:pPr>
  </w:p>
  <w:p w14:paraId="48ADFE1D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7FD2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6BA52C3" wp14:editId="2505E02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40AEE" wp14:editId="17D44E77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8B75F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E675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C2B2F"/>
    <w:multiLevelType w:val="multilevel"/>
    <w:tmpl w:val="EEE8E70E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5869DF"/>
    <w:multiLevelType w:val="hybridMultilevel"/>
    <w:tmpl w:val="9BB61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2"/>
  </w:num>
  <w:num w:numId="2" w16cid:durableId="656498646">
    <w:abstractNumId w:val="9"/>
  </w:num>
  <w:num w:numId="3" w16cid:durableId="1885294295">
    <w:abstractNumId w:val="6"/>
  </w:num>
  <w:num w:numId="4" w16cid:durableId="1295984264">
    <w:abstractNumId w:val="5"/>
  </w:num>
  <w:num w:numId="5" w16cid:durableId="1116370880">
    <w:abstractNumId w:val="10"/>
  </w:num>
  <w:num w:numId="6" w16cid:durableId="283771572">
    <w:abstractNumId w:val="3"/>
  </w:num>
  <w:num w:numId="7" w16cid:durableId="523708623">
    <w:abstractNumId w:val="4"/>
  </w:num>
  <w:num w:numId="8" w16cid:durableId="1168406541">
    <w:abstractNumId w:val="1"/>
  </w:num>
  <w:num w:numId="9" w16cid:durableId="1632007445">
    <w:abstractNumId w:val="0"/>
  </w:num>
  <w:num w:numId="10" w16cid:durableId="1980914610">
    <w:abstractNumId w:val="12"/>
  </w:num>
  <w:num w:numId="11" w16cid:durableId="691613745">
    <w:abstractNumId w:val="7"/>
  </w:num>
  <w:num w:numId="12" w16cid:durableId="1882209013">
    <w:abstractNumId w:val="7"/>
  </w:num>
  <w:num w:numId="13" w16cid:durableId="1192494624">
    <w:abstractNumId w:val="8"/>
  </w:num>
  <w:num w:numId="14" w16cid:durableId="15569637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99"/>
    <w:rsid w:val="00012FD8"/>
    <w:rsid w:val="00020FE8"/>
    <w:rsid w:val="000B382D"/>
    <w:rsid w:val="000C30BF"/>
    <w:rsid w:val="000F3A90"/>
    <w:rsid w:val="0010572B"/>
    <w:rsid w:val="00116931"/>
    <w:rsid w:val="00144FAE"/>
    <w:rsid w:val="00185D7E"/>
    <w:rsid w:val="001B0278"/>
    <w:rsid w:val="001C3F35"/>
    <w:rsid w:val="001D5835"/>
    <w:rsid w:val="0022627A"/>
    <w:rsid w:val="00231041"/>
    <w:rsid w:val="00233DF6"/>
    <w:rsid w:val="002404F0"/>
    <w:rsid w:val="00273940"/>
    <w:rsid w:val="00273E7F"/>
    <w:rsid w:val="0027404D"/>
    <w:rsid w:val="002B4A09"/>
    <w:rsid w:val="002D10D7"/>
    <w:rsid w:val="002D5E3E"/>
    <w:rsid w:val="002E563E"/>
    <w:rsid w:val="002F472A"/>
    <w:rsid w:val="002F5CC1"/>
    <w:rsid w:val="00324E14"/>
    <w:rsid w:val="00351D38"/>
    <w:rsid w:val="00351FF9"/>
    <w:rsid w:val="003925F9"/>
    <w:rsid w:val="003A6B91"/>
    <w:rsid w:val="003C2A73"/>
    <w:rsid w:val="003F666D"/>
    <w:rsid w:val="004014E4"/>
    <w:rsid w:val="0041041D"/>
    <w:rsid w:val="00416143"/>
    <w:rsid w:val="004166B9"/>
    <w:rsid w:val="00473F31"/>
    <w:rsid w:val="004B72A4"/>
    <w:rsid w:val="004C79F0"/>
    <w:rsid w:val="004D78E1"/>
    <w:rsid w:val="004E4354"/>
    <w:rsid w:val="004F0F08"/>
    <w:rsid w:val="004F2C00"/>
    <w:rsid w:val="00527823"/>
    <w:rsid w:val="00572372"/>
    <w:rsid w:val="005738D5"/>
    <w:rsid w:val="00591C15"/>
    <w:rsid w:val="005B2C74"/>
    <w:rsid w:val="005E4FED"/>
    <w:rsid w:val="005F793A"/>
    <w:rsid w:val="00600AFC"/>
    <w:rsid w:val="006256DC"/>
    <w:rsid w:val="00640F5B"/>
    <w:rsid w:val="00645546"/>
    <w:rsid w:val="006455EB"/>
    <w:rsid w:val="00670ABD"/>
    <w:rsid w:val="006837C7"/>
    <w:rsid w:val="006A0869"/>
    <w:rsid w:val="006E6E88"/>
    <w:rsid w:val="006E6F9E"/>
    <w:rsid w:val="006F2F3D"/>
    <w:rsid w:val="00737799"/>
    <w:rsid w:val="0075200E"/>
    <w:rsid w:val="007954E7"/>
    <w:rsid w:val="007B501C"/>
    <w:rsid w:val="007B6D5C"/>
    <w:rsid w:val="007D0A20"/>
    <w:rsid w:val="007D3ADD"/>
    <w:rsid w:val="007E00AA"/>
    <w:rsid w:val="00843E23"/>
    <w:rsid w:val="0086548C"/>
    <w:rsid w:val="008716F6"/>
    <w:rsid w:val="00872588"/>
    <w:rsid w:val="008B2B89"/>
    <w:rsid w:val="00913E36"/>
    <w:rsid w:val="00914F55"/>
    <w:rsid w:val="00916306"/>
    <w:rsid w:val="0093246E"/>
    <w:rsid w:val="00935C5C"/>
    <w:rsid w:val="00957F04"/>
    <w:rsid w:val="0096109B"/>
    <w:rsid w:val="0097596D"/>
    <w:rsid w:val="009805F0"/>
    <w:rsid w:val="00997427"/>
    <w:rsid w:val="009A49D6"/>
    <w:rsid w:val="009A4E8A"/>
    <w:rsid w:val="009B64EC"/>
    <w:rsid w:val="009C5615"/>
    <w:rsid w:val="00A24C0B"/>
    <w:rsid w:val="00A374B2"/>
    <w:rsid w:val="00A3754B"/>
    <w:rsid w:val="00A5422B"/>
    <w:rsid w:val="00A8130F"/>
    <w:rsid w:val="00A85DEE"/>
    <w:rsid w:val="00A96EBB"/>
    <w:rsid w:val="00AA33AF"/>
    <w:rsid w:val="00AB1B21"/>
    <w:rsid w:val="00AC5495"/>
    <w:rsid w:val="00AC5FCA"/>
    <w:rsid w:val="00AC6109"/>
    <w:rsid w:val="00AD218D"/>
    <w:rsid w:val="00AF0663"/>
    <w:rsid w:val="00AF60DF"/>
    <w:rsid w:val="00AF7199"/>
    <w:rsid w:val="00B10ACA"/>
    <w:rsid w:val="00B74965"/>
    <w:rsid w:val="00B81049"/>
    <w:rsid w:val="00B842AA"/>
    <w:rsid w:val="00B96E58"/>
    <w:rsid w:val="00BC6996"/>
    <w:rsid w:val="00BD0B2C"/>
    <w:rsid w:val="00BD4E66"/>
    <w:rsid w:val="00BD518D"/>
    <w:rsid w:val="00C020AD"/>
    <w:rsid w:val="00C132CE"/>
    <w:rsid w:val="00C60623"/>
    <w:rsid w:val="00C74E55"/>
    <w:rsid w:val="00C9334B"/>
    <w:rsid w:val="00CB7EF2"/>
    <w:rsid w:val="00CC1C9A"/>
    <w:rsid w:val="00CC6667"/>
    <w:rsid w:val="00CD6863"/>
    <w:rsid w:val="00CE3CC7"/>
    <w:rsid w:val="00D343ED"/>
    <w:rsid w:val="00D37F24"/>
    <w:rsid w:val="00D5203C"/>
    <w:rsid w:val="00D521C6"/>
    <w:rsid w:val="00D61060"/>
    <w:rsid w:val="00D63F1D"/>
    <w:rsid w:val="00D852D9"/>
    <w:rsid w:val="00D94FDF"/>
    <w:rsid w:val="00D96581"/>
    <w:rsid w:val="00D970BD"/>
    <w:rsid w:val="00DB091C"/>
    <w:rsid w:val="00DC3963"/>
    <w:rsid w:val="00DF3825"/>
    <w:rsid w:val="00E31D21"/>
    <w:rsid w:val="00E35829"/>
    <w:rsid w:val="00E64B01"/>
    <w:rsid w:val="00E672A9"/>
    <w:rsid w:val="00E747BD"/>
    <w:rsid w:val="00E94027"/>
    <w:rsid w:val="00E973F6"/>
    <w:rsid w:val="00EC0F16"/>
    <w:rsid w:val="00EC17CA"/>
    <w:rsid w:val="00F6216C"/>
    <w:rsid w:val="00F703A7"/>
    <w:rsid w:val="00FC139B"/>
    <w:rsid w:val="00FC20E4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10D99"/>
  <w15:docId w15:val="{373C3336-A16D-4FF0-BFA5-ED124121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F719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eastAsiaTheme="minorEastAsia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outlineLvl w:val="0"/>
    </w:pPr>
    <w:rPr>
      <w:rFonts w:eastAsiaTheme="majorEastAsia" w:cstheme="majorBidi"/>
      <w:b/>
      <w:bCs/>
      <w:color w:val="0762C8" w:themeColor="accent1"/>
      <w:sz w:val="32"/>
      <w:szCs w:val="28"/>
      <w:u w:val="single" w:color="0762C8" w:themeColor="accent1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</w:pPr>
    <w:rPr>
      <w:rFonts w:asciiTheme="minorHAnsi" w:hAnsiTheme="minorHAnsi"/>
      <w:b/>
      <w:color w:val="0762C8" w:themeColor="accent1"/>
      <w:sz w:val="24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paragraph" w:customStyle="1" w:styleId="berschriftkursiv">
    <w:name w:val="Überschrift kursiv"/>
    <w:basedOn w:val="Standard"/>
    <w:link w:val="berschriftkursivZchn"/>
    <w:qFormat/>
    <w:rsid w:val="00AF7199"/>
    <w:rPr>
      <w:rFonts w:asciiTheme="majorHAnsi" w:hAnsiTheme="majorHAnsi" w:cstheme="majorHAnsi"/>
      <w:b/>
      <w:bCs/>
      <w:i/>
      <w:iCs/>
      <w:color w:val="0762C8" w:themeColor="accent1"/>
    </w:rPr>
  </w:style>
  <w:style w:type="character" w:customStyle="1" w:styleId="berschriftkursivZchn">
    <w:name w:val="Überschrift kursiv Zchn"/>
    <w:basedOn w:val="Absatz-Standardschriftart"/>
    <w:link w:val="berschriftkursiv"/>
    <w:rsid w:val="00AF7199"/>
    <w:rPr>
      <w:rFonts w:asciiTheme="majorHAnsi" w:eastAsiaTheme="minorHAnsi" w:hAnsiTheme="majorHAnsi" w:cstheme="majorHAnsi"/>
      <w:b/>
      <w:bCs/>
      <w:i/>
      <w:iCs/>
      <w:color w:val="0762C8" w:themeColor="accent1"/>
      <w:kern w:val="2"/>
      <w:sz w:val="22"/>
      <w:szCs w:val="22"/>
      <w:lang w:eastAsia="en-US"/>
      <w14:ligatures w14:val="standardContextual"/>
    </w:rPr>
  </w:style>
  <w:style w:type="paragraph" w:customStyle="1" w:styleId="berschriftKursiv0">
    <w:name w:val="Überschrift Kursiv"/>
    <w:basedOn w:val="berschrift2"/>
    <w:next w:val="Textkrper"/>
    <w:link w:val="berschriftKursivZchn0"/>
    <w:qFormat/>
    <w:rsid w:val="00AF7199"/>
  </w:style>
  <w:style w:type="paragraph" w:styleId="Textkrper">
    <w:name w:val="Body Text"/>
    <w:basedOn w:val="Standard"/>
    <w:link w:val="TextkrperZchn"/>
    <w:semiHidden/>
    <w:unhideWhenUsed/>
    <w:rsid w:val="00AF719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AF719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berschriftKursivZchn0">
    <w:name w:val="Überschrift Kursiv Zchn"/>
    <w:basedOn w:val="berschrift2Zchn"/>
    <w:link w:val="berschriftKursiv0"/>
    <w:rsid w:val="00AF7199"/>
    <w:rPr>
      <w:rFonts w:asciiTheme="majorHAnsi" w:eastAsiaTheme="majorEastAsia" w:hAnsiTheme="majorHAnsi" w:cstheme="majorBidi"/>
      <w:color w:val="054995" w:themeColor="accent1" w:themeShade="BF"/>
      <w:kern w:val="2"/>
      <w:sz w:val="26"/>
      <w:szCs w:val="26"/>
      <w:lang w:eastAsia="en-US"/>
      <w14:ligatures w14:val="standardContextual"/>
    </w:rPr>
  </w:style>
  <w:style w:type="character" w:styleId="Kommentarzeichen">
    <w:name w:val="annotation reference"/>
    <w:basedOn w:val="Absatz-Standardschriftart"/>
    <w:semiHidden/>
    <w:unhideWhenUsed/>
    <w:rsid w:val="00BD4E66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D4E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D4E6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D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D4E6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Hanke</dc:creator>
  <cp:lastModifiedBy>Ulrike Hanke</cp:lastModifiedBy>
  <cp:revision>6</cp:revision>
  <cp:lastPrinted>2020-02-07T11:08:00Z</cp:lastPrinted>
  <dcterms:created xsi:type="dcterms:W3CDTF">2023-10-24T16:43:00Z</dcterms:created>
  <dcterms:modified xsi:type="dcterms:W3CDTF">2023-10-25T11:55:00Z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