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4CF59" w14:textId="16595608" w:rsidR="00640F5B" w:rsidRPr="00AF7199" w:rsidRDefault="00AF7199" w:rsidP="00E94027">
      <w:pPr>
        <w:pStyle w:val="Titel2"/>
        <w:rPr>
          <w:rFonts w:asciiTheme="majorHAnsi" w:hAnsiTheme="majorHAnsi" w:cstheme="majorHAnsi"/>
        </w:rPr>
      </w:pPr>
      <w:r w:rsidRPr="00AF7199">
        <w:rPr>
          <w:rFonts w:asciiTheme="majorHAnsi" w:hAnsiTheme="majorHAnsi" w:cstheme="majorHAnsi"/>
        </w:rPr>
        <w:t xml:space="preserve">Prompt </w:t>
      </w:r>
      <w:r w:rsidR="00C74E55">
        <w:rPr>
          <w:rFonts w:asciiTheme="majorHAnsi" w:hAnsiTheme="majorHAnsi" w:cstheme="majorHAnsi"/>
        </w:rPr>
        <w:t>Klausur</w:t>
      </w:r>
    </w:p>
    <w:p w14:paraId="78B35FDF" w14:textId="77777777" w:rsidR="00A5422B" w:rsidRDefault="00A5422B" w:rsidP="00AA33AF">
      <w:pPr>
        <w:rPr>
          <w:rFonts w:asciiTheme="majorHAnsi" w:hAnsiTheme="majorHAnsi" w:cstheme="majorHAnsi"/>
        </w:rPr>
      </w:pPr>
    </w:p>
    <w:p w14:paraId="021C73DC" w14:textId="4ABE402A" w:rsidR="001D5835" w:rsidRPr="00CD6863" w:rsidRDefault="001D5835" w:rsidP="00AA33AF">
      <w:pPr>
        <w:rPr>
          <w:rFonts w:asciiTheme="majorHAnsi" w:hAnsiTheme="majorHAnsi" w:cstheme="majorHAnsi"/>
          <w:b/>
          <w:bCs/>
        </w:rPr>
      </w:pPr>
      <w:r w:rsidRPr="00CD6863">
        <w:rPr>
          <w:rFonts w:asciiTheme="majorHAnsi" w:hAnsiTheme="majorHAnsi" w:cstheme="majorHAnsi"/>
          <w:b/>
          <w:bCs/>
        </w:rPr>
        <w:t>Hintergrund</w:t>
      </w:r>
    </w:p>
    <w:p w14:paraId="6FBD4B9E" w14:textId="15056D5A" w:rsidR="007D3ADD" w:rsidRDefault="007D3ADD" w:rsidP="00AF7199">
      <w:pPr>
        <w:rPr>
          <w:rFonts w:asciiTheme="majorHAnsi" w:hAnsiTheme="majorHAnsi" w:cstheme="majorHAnsi"/>
        </w:rPr>
      </w:pPr>
      <w:r w:rsidRPr="007D3ADD">
        <w:rPr>
          <w:rFonts w:asciiTheme="majorHAnsi" w:hAnsiTheme="majorHAnsi" w:cstheme="majorHAnsi"/>
        </w:rPr>
        <w:t xml:space="preserve">Du schlüpfst in die Rolle einer Hochschullehrerin im Fach </w:t>
      </w:r>
      <w:r w:rsidRPr="007D3ADD">
        <w:rPr>
          <w:rFonts w:asciiTheme="majorHAnsi" w:hAnsiTheme="majorHAnsi" w:cstheme="majorHAnsi"/>
          <w:highlight w:val="yellow"/>
        </w:rPr>
        <w:t>Erziehungswissenschaft</w:t>
      </w:r>
      <w:r w:rsidRPr="007D3ADD">
        <w:rPr>
          <w:rFonts w:asciiTheme="majorHAnsi" w:hAnsiTheme="majorHAnsi" w:cstheme="majorHAnsi"/>
        </w:rPr>
        <w:t xml:space="preserve">. Deine Expertise beinhaltet auch </w:t>
      </w:r>
      <w:proofErr w:type="spellStart"/>
      <w:r w:rsidRPr="007D3ADD">
        <w:rPr>
          <w:rFonts w:asciiTheme="majorHAnsi" w:hAnsiTheme="majorHAnsi" w:cstheme="majorHAnsi"/>
        </w:rPr>
        <w:t>Instructional</w:t>
      </w:r>
      <w:proofErr w:type="spellEnd"/>
      <w:r w:rsidRPr="007D3ADD">
        <w:rPr>
          <w:rFonts w:asciiTheme="majorHAnsi" w:hAnsiTheme="majorHAnsi" w:cstheme="majorHAnsi"/>
        </w:rPr>
        <w:t xml:space="preserve"> Design und Didaktik. Dein Ziel ist es, </w:t>
      </w:r>
      <w:r w:rsidR="004C79F0">
        <w:rPr>
          <w:rFonts w:asciiTheme="majorHAnsi" w:hAnsiTheme="majorHAnsi" w:cstheme="majorHAnsi"/>
        </w:rPr>
        <w:t xml:space="preserve">Aufgaben für eine </w:t>
      </w:r>
      <w:r w:rsidRPr="007D3ADD">
        <w:rPr>
          <w:rFonts w:asciiTheme="majorHAnsi" w:hAnsiTheme="majorHAnsi" w:cstheme="majorHAnsi"/>
        </w:rPr>
        <w:t xml:space="preserve">Klausur über das Thema </w:t>
      </w:r>
      <w:r w:rsidRPr="004C79F0">
        <w:rPr>
          <w:rFonts w:asciiTheme="majorHAnsi" w:hAnsiTheme="majorHAnsi" w:cstheme="majorHAnsi"/>
          <w:highlight w:val="yellow"/>
        </w:rPr>
        <w:t>"</w:t>
      </w:r>
      <w:proofErr w:type="spellStart"/>
      <w:r w:rsidRPr="004C79F0">
        <w:rPr>
          <w:rFonts w:asciiTheme="majorHAnsi" w:hAnsiTheme="majorHAnsi" w:cstheme="majorHAnsi"/>
          <w:highlight w:val="yellow"/>
        </w:rPr>
        <w:t>Ungrading</w:t>
      </w:r>
      <w:proofErr w:type="spellEnd"/>
      <w:r w:rsidRPr="004C79F0">
        <w:rPr>
          <w:rFonts w:asciiTheme="majorHAnsi" w:hAnsiTheme="majorHAnsi" w:cstheme="majorHAnsi"/>
          <w:highlight w:val="yellow"/>
        </w:rPr>
        <w:t>"</w:t>
      </w:r>
      <w:r w:rsidRPr="007D3ADD">
        <w:rPr>
          <w:rFonts w:asciiTheme="majorHAnsi" w:hAnsiTheme="majorHAnsi" w:cstheme="majorHAnsi"/>
        </w:rPr>
        <w:t xml:space="preserve"> zu erstellen, die am </w:t>
      </w:r>
      <w:r w:rsidRPr="004C79F0">
        <w:rPr>
          <w:rFonts w:asciiTheme="majorHAnsi" w:hAnsiTheme="majorHAnsi" w:cstheme="majorHAnsi"/>
          <w:highlight w:val="yellow"/>
        </w:rPr>
        <w:t>Ende einer Vorlesung</w:t>
      </w:r>
      <w:r w:rsidRPr="007D3ADD">
        <w:rPr>
          <w:rFonts w:asciiTheme="majorHAnsi" w:hAnsiTheme="majorHAnsi" w:cstheme="majorHAnsi"/>
        </w:rPr>
        <w:t xml:space="preserve"> zu diesem Thema geschrieben wird.</w:t>
      </w:r>
    </w:p>
    <w:p w14:paraId="33E23714" w14:textId="4C0AEB8D" w:rsidR="00AF7199" w:rsidRPr="00AF7199" w:rsidRDefault="00AF7199" w:rsidP="00AF7199">
      <w:pPr>
        <w:rPr>
          <w:rFonts w:asciiTheme="majorHAnsi" w:hAnsiTheme="majorHAnsi" w:cstheme="majorHAnsi"/>
        </w:rPr>
      </w:pPr>
      <w:r w:rsidRPr="00AF7199">
        <w:rPr>
          <w:rFonts w:asciiTheme="majorHAnsi" w:hAnsiTheme="majorHAnsi" w:cstheme="majorHAnsi"/>
        </w:rPr>
        <w:t xml:space="preserve">Geprüft werden folgende </w:t>
      </w:r>
      <w:r w:rsidR="00BC6996">
        <w:rPr>
          <w:rFonts w:asciiTheme="majorHAnsi" w:hAnsiTheme="majorHAnsi" w:cstheme="majorHAnsi"/>
        </w:rPr>
        <w:t>Lernziele</w:t>
      </w:r>
      <w:r w:rsidR="00872588">
        <w:rPr>
          <w:rFonts w:asciiTheme="majorHAnsi" w:hAnsiTheme="majorHAnsi" w:cstheme="majorHAnsi"/>
        </w:rPr>
        <w:t xml:space="preserve"> formuliert als </w:t>
      </w:r>
      <w:r w:rsidRPr="00AF7199">
        <w:rPr>
          <w:rFonts w:asciiTheme="majorHAnsi" w:hAnsiTheme="majorHAnsi" w:cstheme="majorHAnsi"/>
          <w:highlight w:val="yellow"/>
        </w:rPr>
        <w:t>Kompetenz</w:t>
      </w:r>
      <w:r w:rsidR="00BC6996">
        <w:rPr>
          <w:rFonts w:asciiTheme="majorHAnsi" w:hAnsiTheme="majorHAnsi" w:cstheme="majorHAnsi"/>
          <w:highlight w:val="yellow"/>
        </w:rPr>
        <w:t>facetten</w:t>
      </w:r>
      <w:r w:rsidRPr="00AF7199">
        <w:rPr>
          <w:rFonts w:asciiTheme="majorHAnsi" w:hAnsiTheme="majorHAnsi" w:cstheme="majorHAnsi"/>
          <w:highlight w:val="yellow"/>
        </w:rPr>
        <w:t>:</w:t>
      </w:r>
    </w:p>
    <w:tbl>
      <w:tblPr>
        <w:tblW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"/>
        <w:gridCol w:w="1903"/>
        <w:gridCol w:w="2124"/>
        <w:gridCol w:w="2240"/>
        <w:gridCol w:w="1814"/>
      </w:tblGrid>
      <w:tr w:rsidR="00EC17CA" w:rsidRPr="00AC1BD4" w14:paraId="63B73653" w14:textId="77777777" w:rsidTr="00EC1014">
        <w:trPr>
          <w:tblHeader/>
        </w:trPr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C26160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  <w:t>Stufen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1E9FB4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  <w:t>Können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FE191BB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  <w:t>Dürfen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BA0AEDE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  <w:t>Wollen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613EE9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  <w:t>Sollen</w:t>
            </w:r>
          </w:p>
        </w:tc>
      </w:tr>
      <w:tr w:rsidR="00EC17CA" w:rsidRPr="00AC1BD4" w14:paraId="02DC24E3" w14:textId="77777777" w:rsidTr="00EC101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AC0B83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</w:rPr>
              <w:t>Wissen und Verstehen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424FA6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 xml:space="preserve">Die Grundprinzipien des </w:t>
            </w:r>
            <w:proofErr w:type="spellStart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Ungradings</w:t>
            </w:r>
            <w:proofErr w:type="spellEnd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 xml:space="preserve"> erklären können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F6497B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Die rechtlichen Rahmenbedingungen von Noten kennen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DB3AB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Den Wunsch haben, sich über alternative Bewertungsmethoden zu informieren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92ABF8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Die Bedeutung von Fairness im Bildungssystem erkennen</w:t>
            </w:r>
          </w:p>
        </w:tc>
      </w:tr>
      <w:tr w:rsidR="00EC17CA" w:rsidRPr="00AC1BD4" w14:paraId="5E7F53ED" w14:textId="77777777" w:rsidTr="00EC101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7FB922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</w:rPr>
              <w:t>Anwenden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EE2EB0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proofErr w:type="spellStart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Ungrading</w:t>
            </w:r>
            <w:proofErr w:type="spellEnd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-Methoden in Klassensituationen anwenden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1DE8B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 xml:space="preserve">Noten </w:t>
            </w:r>
            <w:proofErr w:type="gramStart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gemäß schulinterner Vorgaben</w:t>
            </w:r>
            <w:proofErr w:type="gramEnd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 xml:space="preserve"> verteilen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4354B5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 xml:space="preserve">Den Wunsch haben, </w:t>
            </w:r>
            <w:proofErr w:type="spellStart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Ungrading</w:t>
            </w:r>
            <w:proofErr w:type="spellEnd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 xml:space="preserve"> in der eigenen Klasse auszuprobieren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159845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Die Notwendigkeit erkennen, alle Schüler fair zu behandeln</w:t>
            </w:r>
          </w:p>
        </w:tc>
      </w:tr>
      <w:tr w:rsidR="00EC17CA" w:rsidRPr="00AC1BD4" w14:paraId="2D597B87" w14:textId="77777777" w:rsidTr="00EC101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C3822A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</w:rPr>
              <w:t>Analysieren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6561A5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Die Vor- und Nachteile von Noten analysieren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5FCF5B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 xml:space="preserve">Die rechtlichen Aspekte von </w:t>
            </w:r>
            <w:proofErr w:type="spellStart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Ungrading</w:t>
            </w:r>
            <w:proofErr w:type="spellEnd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 xml:space="preserve"> berücksichtigen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A2BCCA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Das eigene Verhalten bezüglich der Notenvergabe reflektieren wollen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31460E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Die gesellschaftlichen Auswirkungen von Noten analysieren</w:t>
            </w:r>
          </w:p>
        </w:tc>
      </w:tr>
      <w:tr w:rsidR="00EC17CA" w:rsidRPr="00AC1BD4" w14:paraId="2E020C09" w14:textId="77777777" w:rsidTr="004E43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E4A802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</w:rPr>
              <w:t>Bewerten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0E36E2" w14:textId="011DDEB4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5C53FD" w14:textId="6EE5CE0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0F1396" w14:textId="1983C33E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6F32F0" w14:textId="168F7B8E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</w:tr>
      <w:tr w:rsidR="00EC17CA" w:rsidRPr="00AC1BD4" w14:paraId="78D024E0" w14:textId="77777777" w:rsidTr="004E43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949003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</w:rPr>
              <w:t>Entscheiden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65754B" w14:textId="4E6ED411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518C8C" w14:textId="48826BD0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89A994" w14:textId="6B5C219D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3B80FD" w14:textId="71F5521D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</w:tr>
      <w:tr w:rsidR="00EC17CA" w:rsidRPr="00AC1BD4" w14:paraId="59D4F4F7" w14:textId="77777777" w:rsidTr="004E43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23A3B4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</w:rPr>
              <w:t>Entscheidung begründen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4C13D2" w14:textId="0A2AD15A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A13A8D" w14:textId="46B0DD69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501635" w14:textId="4D68C094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70A0C7" w14:textId="0CCA7149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</w:tr>
    </w:tbl>
    <w:p w14:paraId="2523AFCE" w14:textId="77777777" w:rsidR="00BC6996" w:rsidRDefault="00BC6996" w:rsidP="00AF7199">
      <w:pPr>
        <w:rPr>
          <w:rFonts w:asciiTheme="majorHAnsi" w:hAnsiTheme="majorHAnsi" w:cstheme="majorHAnsi"/>
        </w:rPr>
      </w:pPr>
    </w:p>
    <w:p w14:paraId="18A06C83" w14:textId="76F9C6E9" w:rsidR="00D970BD" w:rsidRPr="00CD6863" w:rsidRDefault="00D970BD" w:rsidP="00D970BD">
      <w:pPr>
        <w:rPr>
          <w:rFonts w:asciiTheme="majorHAnsi" w:hAnsiTheme="majorHAnsi" w:cstheme="majorHAnsi"/>
          <w:b/>
          <w:bCs/>
        </w:rPr>
      </w:pPr>
      <w:r w:rsidRPr="00CD6863">
        <w:rPr>
          <w:rFonts w:asciiTheme="majorHAnsi" w:hAnsiTheme="majorHAnsi" w:cstheme="majorHAnsi"/>
          <w:b/>
          <w:bCs/>
        </w:rPr>
        <w:t>Aufgabe:</w:t>
      </w:r>
    </w:p>
    <w:p w14:paraId="64187D73" w14:textId="7628CEB9" w:rsidR="00C020AD" w:rsidRDefault="00D970BD" w:rsidP="00D970BD">
      <w:pPr>
        <w:rPr>
          <w:rFonts w:asciiTheme="majorHAnsi" w:hAnsiTheme="majorHAnsi" w:cstheme="majorHAnsi"/>
        </w:rPr>
      </w:pPr>
      <w:r w:rsidRPr="00D970BD">
        <w:rPr>
          <w:rFonts w:asciiTheme="majorHAnsi" w:hAnsiTheme="majorHAnsi" w:cstheme="majorHAnsi"/>
        </w:rPr>
        <w:t xml:space="preserve">Bitte formuliere für jedes der oben genannten Lernziele zwei </w:t>
      </w:r>
      <w:r w:rsidR="002B4A09">
        <w:rPr>
          <w:rFonts w:asciiTheme="majorHAnsi" w:hAnsiTheme="majorHAnsi" w:cstheme="majorHAnsi"/>
        </w:rPr>
        <w:t>Aufgaben</w:t>
      </w:r>
      <w:r w:rsidRPr="00D970BD">
        <w:rPr>
          <w:rFonts w:asciiTheme="majorHAnsi" w:hAnsiTheme="majorHAnsi" w:cstheme="majorHAnsi"/>
        </w:rPr>
        <w:t xml:space="preserve">. Diese sollen in der </w:t>
      </w:r>
      <w:r w:rsidR="00C020AD">
        <w:rPr>
          <w:rFonts w:asciiTheme="majorHAnsi" w:hAnsiTheme="majorHAnsi" w:cstheme="majorHAnsi"/>
        </w:rPr>
        <w:t xml:space="preserve">folgenden Tabelle in den jeweiligen </w:t>
      </w:r>
      <w:r w:rsidRPr="00D970BD">
        <w:rPr>
          <w:rFonts w:asciiTheme="majorHAnsi" w:hAnsiTheme="majorHAnsi" w:cstheme="majorHAnsi"/>
        </w:rPr>
        <w:t>Zelle unter den Platzhaltern (</w:t>
      </w:r>
      <w:proofErr w:type="gramStart"/>
      <w:r w:rsidR="00AC6109">
        <w:rPr>
          <w:rFonts w:asciiTheme="majorHAnsi" w:hAnsiTheme="majorHAnsi" w:cstheme="majorHAnsi"/>
        </w:rPr>
        <w:t>x</w:t>
      </w:r>
      <w:r w:rsidRPr="00D970BD">
        <w:rPr>
          <w:rFonts w:asciiTheme="majorHAnsi" w:hAnsiTheme="majorHAnsi" w:cstheme="majorHAnsi"/>
        </w:rPr>
        <w:t>. ?</w:t>
      </w:r>
      <w:proofErr w:type="gramEnd"/>
      <w:r w:rsidRPr="00D970BD">
        <w:rPr>
          <w:rFonts w:asciiTheme="majorHAnsi" w:hAnsiTheme="majorHAnsi" w:cstheme="majorHAnsi"/>
        </w:rPr>
        <w:t xml:space="preserve"> und </w:t>
      </w:r>
      <w:r w:rsidR="00AC6109">
        <w:rPr>
          <w:rFonts w:asciiTheme="majorHAnsi" w:hAnsiTheme="majorHAnsi" w:cstheme="majorHAnsi"/>
        </w:rPr>
        <w:t>x</w:t>
      </w:r>
      <w:r w:rsidRPr="00D970BD">
        <w:rPr>
          <w:rFonts w:asciiTheme="majorHAnsi" w:hAnsiTheme="majorHAnsi" w:cstheme="majorHAnsi"/>
        </w:rPr>
        <w:t xml:space="preserve">. ?) eingetragen werden. </w:t>
      </w:r>
      <w:r w:rsidR="004E4354" w:rsidRPr="004E4354">
        <w:rPr>
          <w:rFonts w:asciiTheme="majorHAnsi" w:hAnsiTheme="majorHAnsi" w:cstheme="majorHAnsi"/>
          <w:highlight w:val="yellow"/>
        </w:rPr>
        <w:t xml:space="preserve">(Gib mir die Tabelle im </w:t>
      </w:r>
      <w:proofErr w:type="spellStart"/>
      <w:r w:rsidR="004E4354" w:rsidRPr="004E4354">
        <w:rPr>
          <w:rFonts w:asciiTheme="majorHAnsi" w:hAnsiTheme="majorHAnsi" w:cstheme="majorHAnsi"/>
          <w:highlight w:val="yellow"/>
        </w:rPr>
        <w:t>Markdown</w:t>
      </w:r>
      <w:proofErr w:type="spellEnd"/>
      <w:r w:rsidR="004E4354" w:rsidRPr="004E4354">
        <w:rPr>
          <w:rFonts w:asciiTheme="majorHAnsi" w:hAnsiTheme="majorHAnsi" w:cstheme="majorHAnsi"/>
          <w:highlight w:val="yellow"/>
        </w:rPr>
        <w:t>-Format.)</w:t>
      </w:r>
    </w:p>
    <w:tbl>
      <w:tblPr>
        <w:tblW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1596"/>
        <w:gridCol w:w="1602"/>
        <w:gridCol w:w="1611"/>
        <w:gridCol w:w="1612"/>
      </w:tblGrid>
      <w:tr w:rsidR="00F6216C" w:rsidRPr="00CD6863" w14:paraId="76CFFF0F" w14:textId="77777777" w:rsidTr="00CD6863">
        <w:trPr>
          <w:tblHeader/>
        </w:trPr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CB4AC89" w14:textId="77777777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b/>
                <w:bCs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D6863">
              <w:rPr>
                <w:rFonts w:ascii="Georgia" w:eastAsia="Times New Roman" w:hAnsi="Georgia" w:cs="Times New Roman"/>
                <w:b/>
                <w:bCs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lastRenderedPageBreak/>
              <w:t>Stufen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A4BF0A4" w14:textId="77777777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b/>
                <w:bCs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D6863">
              <w:rPr>
                <w:rFonts w:ascii="Georgia" w:eastAsia="Times New Roman" w:hAnsi="Georgia" w:cs="Times New Roman"/>
                <w:b/>
                <w:bCs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Können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5B9A93" w14:textId="77777777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b/>
                <w:bCs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D6863">
              <w:rPr>
                <w:rFonts w:ascii="Georgia" w:eastAsia="Times New Roman" w:hAnsi="Georgia" w:cs="Times New Roman"/>
                <w:b/>
                <w:bCs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Dürfen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45A874" w14:textId="77777777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b/>
                <w:bCs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D6863">
              <w:rPr>
                <w:rFonts w:ascii="Georgia" w:eastAsia="Times New Roman" w:hAnsi="Georgia" w:cs="Times New Roman"/>
                <w:b/>
                <w:bCs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Wollen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5C6D0A" w14:textId="77777777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b/>
                <w:bCs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D6863">
              <w:rPr>
                <w:rFonts w:ascii="Georgia" w:eastAsia="Times New Roman" w:hAnsi="Georgia" w:cs="Times New Roman"/>
                <w:b/>
                <w:bCs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Sollen</w:t>
            </w:r>
          </w:p>
        </w:tc>
      </w:tr>
      <w:tr w:rsidR="00F6216C" w:rsidRPr="00CD6863" w14:paraId="72E0CEBF" w14:textId="77777777" w:rsidTr="00CD68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78C7E7" w14:textId="77777777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Wissen und Verstehen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99C0A9" w14:textId="77777777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1. ?</w:t>
            </w:r>
            <w:proofErr w:type="gramEnd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&gt;2.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80E1C5" w14:textId="71B2BB9F" w:rsidR="00CD6863" w:rsidRPr="00CD6863" w:rsidRDefault="002F5CC1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3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4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621C41" w14:textId="34B940CB" w:rsidR="00CD6863" w:rsidRPr="00CD6863" w:rsidRDefault="002F5CC1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5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6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E2D3B7" w14:textId="526EDA2F" w:rsidR="00CD6863" w:rsidRPr="00CD6863" w:rsidRDefault="002F5CC1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7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8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</w:tr>
      <w:tr w:rsidR="00F6216C" w:rsidRPr="00CD6863" w14:paraId="2E23D0EE" w14:textId="77777777" w:rsidTr="00CD68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68693A" w14:textId="77777777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Anwenden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99A905" w14:textId="6858E4B5" w:rsidR="00CD6863" w:rsidRPr="00CD6863" w:rsidRDefault="002F5CC1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9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 w:rsidR="00CE3CC7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10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F5DB36" w14:textId="0C11F94B" w:rsidR="00CD6863" w:rsidRPr="00CD6863" w:rsidRDefault="002F5CC1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1</w:t>
            </w:r>
            <w:r w:rsidR="00CE3CC7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1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 w:rsidR="00CE3CC7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1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2.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E7A1E0" w14:textId="7ACFC930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1</w:t>
            </w:r>
            <w:r w:rsidR="00CE3CC7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3</w:t>
            </w:r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 w:rsidR="00CE3CC7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14</w:t>
            </w:r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39EC1D" w14:textId="6A6D4999" w:rsidR="00CD6863" w:rsidRPr="00CD6863" w:rsidRDefault="00CE3CC7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15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16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</w:tr>
      <w:tr w:rsidR="00F6216C" w:rsidRPr="00CD6863" w14:paraId="440852EB" w14:textId="77777777" w:rsidTr="00CD68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12FD60" w14:textId="77777777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Analysieren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8F0739" w14:textId="1843F73E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1</w:t>
            </w:r>
            <w:r w:rsidR="00CE3CC7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7</w:t>
            </w:r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 w:rsidR="00CE3CC7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18</w:t>
            </w:r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14C3CA" w14:textId="663D7FCB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1</w:t>
            </w:r>
            <w:r w:rsidR="00CE3CC7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9</w:t>
            </w:r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&gt;2</w:t>
            </w:r>
            <w:r w:rsidR="00F6216C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0</w:t>
            </w:r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A7EB10" w14:textId="1B424D43" w:rsidR="00CD6863" w:rsidRPr="00CD6863" w:rsidRDefault="00CE3CC7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2</w:t>
            </w:r>
            <w:r w:rsidR="00F6216C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1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&gt;2</w:t>
            </w:r>
            <w:r w:rsidR="00F6216C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2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F16DA6" w14:textId="4A82E649" w:rsidR="00CD6863" w:rsidRPr="00CD6863" w:rsidRDefault="00CE3CC7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2</w:t>
            </w:r>
            <w:r w:rsidR="00F6216C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3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&gt;2</w:t>
            </w:r>
            <w:r w:rsidR="00F6216C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4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</w:tr>
      <w:tr w:rsidR="00F6216C" w:rsidRPr="00CD6863" w14:paraId="512BF665" w14:textId="77777777" w:rsidTr="00CD68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61E481" w14:textId="77777777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Bewerten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87E840" w14:textId="7B235424" w:rsidR="00CD6863" w:rsidRPr="00CD6863" w:rsidRDefault="00F6216C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25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&gt;2</w:t>
            </w:r>
            <w:r w:rsidR="009B64EC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6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E5D2B6" w14:textId="702B7B0B" w:rsidR="00CD6863" w:rsidRPr="00CD6863" w:rsidRDefault="00F6216C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2</w:t>
            </w:r>
            <w:r w:rsidR="009B64EC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7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&gt;2</w:t>
            </w:r>
            <w:r w:rsidR="009B64EC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8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D18CCC" w14:textId="53A7D024" w:rsidR="00CD6863" w:rsidRPr="00CD6863" w:rsidRDefault="00F6216C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2</w:t>
            </w:r>
            <w:r w:rsidR="009B64EC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9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 w:rsidR="009B64EC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30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13518B" w14:textId="2158612B" w:rsidR="00CD6863" w:rsidRPr="00CD6863" w:rsidRDefault="009B64EC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31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 w:rsidR="00F6216C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3</w:t>
            </w:r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2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</w:tr>
      <w:tr w:rsidR="00F6216C" w:rsidRPr="00CD6863" w14:paraId="240F8780" w14:textId="77777777" w:rsidTr="00CD68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9863AD" w14:textId="77777777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Entscheiden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34954D" w14:textId="4CA12A3A" w:rsidR="00CD6863" w:rsidRPr="00CD6863" w:rsidRDefault="009B64EC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33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34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508052" w14:textId="05AC6C0A" w:rsidR="00CD6863" w:rsidRPr="00CD6863" w:rsidRDefault="009B64EC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35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36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5778FF" w14:textId="520396F7" w:rsidR="00CD6863" w:rsidRPr="00CD6863" w:rsidRDefault="009B64EC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37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 w:rsidR="00E31D21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38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992BF" w14:textId="11D44DB8" w:rsidR="00CD6863" w:rsidRPr="00CD6863" w:rsidRDefault="009B64EC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3</w:t>
            </w:r>
            <w:r w:rsidR="00E31D21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9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 w:rsidR="00E31D21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40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</w:tr>
      <w:tr w:rsidR="00F6216C" w:rsidRPr="00CD6863" w14:paraId="5727BE25" w14:textId="77777777" w:rsidTr="00CD68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CDF260" w14:textId="77777777" w:rsidR="00CD6863" w:rsidRPr="00CD6863" w:rsidRDefault="00CD6863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commentRangeStart w:id="0"/>
            <w:r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Entscheidung begründen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D7FB2F" w14:textId="248528FF" w:rsidR="00CD6863" w:rsidRPr="00CD6863" w:rsidRDefault="00E31D21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4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1.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4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2.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CBF74B" w14:textId="1597CE5F" w:rsidR="00CD6863" w:rsidRPr="00CD6863" w:rsidRDefault="00E31D21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43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44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AD216" w14:textId="141311ED" w:rsidR="00CD6863" w:rsidRPr="00CD6863" w:rsidRDefault="00E31D21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45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46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BA67AA" w14:textId="0B478484" w:rsidR="00CD6863" w:rsidRPr="00CD6863" w:rsidRDefault="00E31D21" w:rsidP="00CD6863">
            <w:pPr>
              <w:spacing w:after="300" w:line="240" w:lineRule="auto"/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47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proofErr w:type="gram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&lt;</w:t>
            </w:r>
            <w:proofErr w:type="spellStart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br</w:t>
            </w:r>
            <w:proofErr w:type="spellEnd"/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&gt;</w:t>
            </w:r>
            <w:r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48</w:t>
            </w:r>
            <w:r w:rsidR="00CD6863" w:rsidRPr="00CD6863">
              <w:rPr>
                <w:rFonts w:ascii="Georgia" w:eastAsia="Times New Roman" w:hAnsi="Georgia" w:cs="Times New Roman"/>
                <w:color w:val="373D49"/>
                <w:kern w:val="0"/>
                <w:sz w:val="21"/>
                <w:szCs w:val="21"/>
                <w:lang w:eastAsia="de-DE"/>
                <w14:ligatures w14:val="none"/>
              </w:rPr>
              <w:t>. ?</w:t>
            </w:r>
            <w:commentRangeEnd w:id="0"/>
            <w:r w:rsidR="00BD4E66">
              <w:rPr>
                <w:rStyle w:val="Kommentarzeichen"/>
              </w:rPr>
              <w:commentReference w:id="0"/>
            </w:r>
          </w:p>
        </w:tc>
      </w:tr>
    </w:tbl>
    <w:p w14:paraId="6372264C" w14:textId="77777777" w:rsidR="00CD6863" w:rsidRDefault="00CD6863" w:rsidP="00D970BD">
      <w:pPr>
        <w:rPr>
          <w:rFonts w:asciiTheme="majorHAnsi" w:hAnsiTheme="majorHAnsi" w:cstheme="majorHAnsi"/>
        </w:rPr>
      </w:pPr>
    </w:p>
    <w:p w14:paraId="0B07E2F2" w14:textId="77777777" w:rsidR="00185D7E" w:rsidRDefault="00185D7E" w:rsidP="00D970BD">
      <w:pPr>
        <w:rPr>
          <w:rFonts w:asciiTheme="majorHAnsi" w:hAnsiTheme="majorHAnsi" w:cstheme="majorHAnsi"/>
        </w:rPr>
      </w:pPr>
    </w:p>
    <w:p w14:paraId="5B5A66D3" w14:textId="6E67EE57" w:rsidR="00185D7E" w:rsidRDefault="00185D7E" w:rsidP="004E4354">
      <w:pPr>
        <w:pStyle w:val="berschrift1"/>
      </w:pPr>
      <w:r>
        <w:t>Zusatzprompt</w:t>
      </w:r>
    </w:p>
    <w:p w14:paraId="3BA4420E" w14:textId="31D64BAB" w:rsidR="00A3754B" w:rsidRDefault="004E4354" w:rsidP="00D970B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Gib mir nun alle Aufgaben in einer nummerierten Liste aus und beantworte sie. </w:t>
      </w:r>
    </w:p>
    <w:p w14:paraId="7A9E7B69" w14:textId="77777777" w:rsidR="00A3754B" w:rsidRDefault="00A3754B" w:rsidP="00AF7199">
      <w:pPr>
        <w:rPr>
          <w:rFonts w:asciiTheme="majorHAnsi" w:hAnsiTheme="majorHAnsi" w:cstheme="majorHAnsi"/>
        </w:rPr>
      </w:pPr>
    </w:p>
    <w:sectPr w:rsidR="00A3754B" w:rsidSect="000C30B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993" w:bottom="1134" w:left="1418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Ulrike Hanke" w:date="2023-10-24T18:40:00Z" w:initials="UH">
    <w:p w14:paraId="365663CD" w14:textId="77777777" w:rsidR="00BD4E66" w:rsidRDefault="00BD4E66" w:rsidP="000437D0">
      <w:pPr>
        <w:pStyle w:val="Kommentartext"/>
      </w:pPr>
      <w:r>
        <w:rPr>
          <w:rStyle w:val="Kommentarzeichen"/>
        </w:rPr>
        <w:annotationRef/>
      </w:r>
      <w:r>
        <w:t>Hier nur die Zellen drin lassen, für die auch Kompetenzfacetten formuliert wurden.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5663C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2B38EED" w16cex:dateUtc="2023-10-24T16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5663CD" w16cid:durableId="42B38E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A43B6" w14:textId="77777777" w:rsidR="00EF4D68" w:rsidRDefault="00EF4D68" w:rsidP="00AA33AF">
      <w:r>
        <w:separator/>
      </w:r>
    </w:p>
    <w:p w14:paraId="50E48C16" w14:textId="77777777" w:rsidR="00EF4D68" w:rsidRDefault="00EF4D68" w:rsidP="00AA33AF"/>
  </w:endnote>
  <w:endnote w:type="continuationSeparator" w:id="0">
    <w:p w14:paraId="08675947" w14:textId="77777777" w:rsidR="00EF4D68" w:rsidRDefault="00EF4D68" w:rsidP="00AA33AF">
      <w:r>
        <w:continuationSeparator/>
      </w:r>
    </w:p>
    <w:p w14:paraId="7FD8B974" w14:textId="77777777" w:rsidR="00EF4D68" w:rsidRDefault="00EF4D68" w:rsidP="00AA3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1E743" w14:textId="77777777" w:rsidR="00DF3825" w:rsidRDefault="00DF3825" w:rsidP="00AA33AF">
    <w:pPr>
      <w:pStyle w:val="Fuzeile"/>
    </w:pPr>
  </w:p>
  <w:p w14:paraId="78A1F218" w14:textId="77777777" w:rsidR="00FC20E4" w:rsidRDefault="00FC20E4" w:rsidP="00AA33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741217"/>
      <w:docPartObj>
        <w:docPartGallery w:val="Page Numbers (Bottom of Page)"/>
        <w:docPartUnique/>
      </w:docPartObj>
    </w:sdtPr>
    <w:sdtEndPr>
      <w:rPr>
        <w:noProof/>
        <w:color w:val="524F4C"/>
        <w:sz w:val="18"/>
        <w:szCs w:val="18"/>
      </w:rPr>
    </w:sdtEndPr>
    <w:sdtContent>
      <w:p w14:paraId="3856CEFD" w14:textId="77777777" w:rsidR="00DF3825" w:rsidRDefault="00DF3825" w:rsidP="00AA33AF">
        <w:pPr>
          <w:pStyle w:val="Fuzeile"/>
        </w:pPr>
      </w:p>
      <w:p w14:paraId="754F7FD2" w14:textId="77777777" w:rsidR="00FC20E4" w:rsidRPr="00AA33AF" w:rsidRDefault="00A96EBB" w:rsidP="00AA33AF">
        <w:pPr>
          <w:pStyle w:val="Fuzeile"/>
          <w:jc w:val="center"/>
          <w:rPr>
            <w:color w:val="524F4C"/>
            <w:sz w:val="18"/>
            <w:szCs w:val="18"/>
          </w:rPr>
        </w:pPr>
        <w:r w:rsidRPr="00AA33AF">
          <w:rPr>
            <w:color w:val="524F4C"/>
            <w:sz w:val="18"/>
            <w:szCs w:val="18"/>
          </w:rPr>
          <w:t xml:space="preserve">Ulrike Hanke | mail@ulrike-hanke.de | Seite </w:t>
        </w:r>
        <w:r w:rsidR="00DF3825" w:rsidRPr="00AA33AF">
          <w:rPr>
            <w:color w:val="524F4C"/>
            <w:sz w:val="18"/>
            <w:szCs w:val="18"/>
          </w:rPr>
          <w:fldChar w:fldCharType="begin"/>
        </w:r>
        <w:r w:rsidR="00DF3825" w:rsidRPr="00AA33AF">
          <w:rPr>
            <w:color w:val="524F4C"/>
            <w:sz w:val="18"/>
            <w:szCs w:val="18"/>
          </w:rPr>
          <w:instrText xml:space="preserve"> PAGE   \* MERGEFORMAT </w:instrText>
        </w:r>
        <w:r w:rsidR="00DF3825" w:rsidRPr="00AA33AF">
          <w:rPr>
            <w:color w:val="524F4C"/>
            <w:sz w:val="18"/>
            <w:szCs w:val="18"/>
          </w:rPr>
          <w:fldChar w:fldCharType="separate"/>
        </w:r>
        <w:r w:rsidR="00DF3825" w:rsidRPr="00AA33AF">
          <w:rPr>
            <w:noProof/>
            <w:color w:val="524F4C"/>
            <w:sz w:val="18"/>
            <w:szCs w:val="18"/>
          </w:rPr>
          <w:t>2</w:t>
        </w:r>
        <w:r w:rsidR="00DF3825" w:rsidRPr="00AA33AF">
          <w:rPr>
            <w:noProof/>
            <w:color w:val="524F4C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9FEC7" w14:textId="77777777" w:rsidR="000B382D" w:rsidRDefault="000B38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DEB08" w14:textId="77777777" w:rsidR="00EF4D68" w:rsidRDefault="00EF4D68" w:rsidP="00AA33AF">
      <w:r>
        <w:separator/>
      </w:r>
    </w:p>
    <w:p w14:paraId="221E7D5B" w14:textId="77777777" w:rsidR="00EF4D68" w:rsidRDefault="00EF4D68" w:rsidP="00AA33AF"/>
  </w:footnote>
  <w:footnote w:type="continuationSeparator" w:id="0">
    <w:p w14:paraId="6E675D24" w14:textId="77777777" w:rsidR="00EF4D68" w:rsidRDefault="00EF4D68" w:rsidP="00AA33AF">
      <w:r>
        <w:continuationSeparator/>
      </w:r>
    </w:p>
    <w:p w14:paraId="0E6D2DFC" w14:textId="77777777" w:rsidR="00EF4D68" w:rsidRDefault="00EF4D68" w:rsidP="00AA3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7FA6" w14:textId="77777777" w:rsidR="00DF3825" w:rsidRDefault="00DF3825" w:rsidP="00AA33AF">
    <w:pPr>
      <w:pStyle w:val="Kopfzeile"/>
    </w:pPr>
  </w:p>
  <w:p w14:paraId="48ADFE1D" w14:textId="77777777" w:rsidR="00FC20E4" w:rsidRDefault="00FC20E4" w:rsidP="00AA33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7FD2" w14:textId="77777777" w:rsidR="00FC20E4" w:rsidRDefault="00645546" w:rsidP="000B382D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6BA52C3" wp14:editId="2505E021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522095" cy="321310"/>
          <wp:effectExtent l="0" t="0" r="1905" b="2540"/>
          <wp:wrapTight wrapText="bothSides">
            <wp:wrapPolygon edited="0">
              <wp:start x="9732" y="0"/>
              <wp:lineTo x="0" y="10245"/>
              <wp:lineTo x="0" y="20490"/>
              <wp:lineTo x="14869" y="20490"/>
              <wp:lineTo x="17031" y="20490"/>
              <wp:lineTo x="21357" y="19209"/>
              <wp:lineTo x="21357" y="6403"/>
              <wp:lineTo x="19464" y="0"/>
              <wp:lineTo x="9732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09B" w:rsidRPr="009C5615">
      <w:rPr>
        <w:noProof/>
        <w:color w:val="5F8DD3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740AEE" wp14:editId="17D44E77">
              <wp:simplePos x="0" y="0"/>
              <wp:positionH relativeFrom="column">
                <wp:posOffset>-1388109</wp:posOffset>
              </wp:positionH>
              <wp:positionV relativeFrom="paragraph">
                <wp:posOffset>-1767841</wp:posOffset>
              </wp:positionV>
              <wp:extent cx="5099555" cy="1987772"/>
              <wp:effectExtent l="114300" t="285750" r="101600" b="279400"/>
              <wp:wrapNone/>
              <wp:docPr id="3" name="Wav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62245">
                        <a:off x="0" y="0"/>
                        <a:ext cx="5099555" cy="1987772"/>
                      </a:xfrm>
                      <a:prstGeom prst="wave">
                        <a:avLst/>
                      </a:prstGeom>
                      <a:solidFill>
                        <a:srgbClr val="5F8DD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82EF13"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Wave 3" o:spid="_x0000_s1026" type="#_x0000_t64" style="position:absolute;margin-left:-109.3pt;margin-top:-139.2pt;width:401.55pt;height:156.5pt;rotation:-80582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" adj="2700" fillcolor="#5f8dd3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E675" w14:textId="77777777" w:rsidR="000B382D" w:rsidRDefault="000B38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7824"/>
    <w:multiLevelType w:val="hybridMultilevel"/>
    <w:tmpl w:val="BC885F78"/>
    <w:lvl w:ilvl="0" w:tplc="F0B03E20">
      <w:start w:val="1"/>
      <w:numFmt w:val="bullet"/>
      <w:pStyle w:val="Bullet-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3792"/>
    <w:multiLevelType w:val="hybridMultilevel"/>
    <w:tmpl w:val="91FAC2B2"/>
    <w:lvl w:ilvl="0" w:tplc="6AE08276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C55FD"/>
    <w:multiLevelType w:val="hybridMultilevel"/>
    <w:tmpl w:val="32181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D026D"/>
    <w:multiLevelType w:val="hybridMultilevel"/>
    <w:tmpl w:val="8B28F13E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E456B77"/>
    <w:multiLevelType w:val="hybridMultilevel"/>
    <w:tmpl w:val="02B8A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305C5"/>
    <w:multiLevelType w:val="hybridMultilevel"/>
    <w:tmpl w:val="EE8C14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10719"/>
    <w:multiLevelType w:val="hybridMultilevel"/>
    <w:tmpl w:val="6DB8A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A1DA4"/>
    <w:multiLevelType w:val="hybridMultilevel"/>
    <w:tmpl w:val="F7D093D2"/>
    <w:lvl w:ilvl="0" w:tplc="4F32886C">
      <w:start w:val="1"/>
      <w:numFmt w:val="decimal"/>
      <w:pStyle w:val="berschrift1-SLKAchtsamkeit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C2B2F"/>
    <w:multiLevelType w:val="multilevel"/>
    <w:tmpl w:val="EEE8E70E"/>
    <w:lvl w:ilvl="0">
      <w:start w:val="1"/>
      <w:numFmt w:val="decimal"/>
      <w:pStyle w:val="berschrift2-SLKAchtsamkei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F1955D6"/>
    <w:multiLevelType w:val="hybridMultilevel"/>
    <w:tmpl w:val="5448E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5451E"/>
    <w:multiLevelType w:val="hybridMultilevel"/>
    <w:tmpl w:val="90383876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25869DF"/>
    <w:multiLevelType w:val="hybridMultilevel"/>
    <w:tmpl w:val="9BB614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F7E49"/>
    <w:multiLevelType w:val="hybridMultilevel"/>
    <w:tmpl w:val="F3328C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783968">
    <w:abstractNumId w:val="2"/>
  </w:num>
  <w:num w:numId="2" w16cid:durableId="656498646">
    <w:abstractNumId w:val="9"/>
  </w:num>
  <w:num w:numId="3" w16cid:durableId="1885294295">
    <w:abstractNumId w:val="6"/>
  </w:num>
  <w:num w:numId="4" w16cid:durableId="1295984264">
    <w:abstractNumId w:val="5"/>
  </w:num>
  <w:num w:numId="5" w16cid:durableId="1116370880">
    <w:abstractNumId w:val="10"/>
  </w:num>
  <w:num w:numId="6" w16cid:durableId="283771572">
    <w:abstractNumId w:val="3"/>
  </w:num>
  <w:num w:numId="7" w16cid:durableId="523708623">
    <w:abstractNumId w:val="4"/>
  </w:num>
  <w:num w:numId="8" w16cid:durableId="1168406541">
    <w:abstractNumId w:val="1"/>
  </w:num>
  <w:num w:numId="9" w16cid:durableId="1632007445">
    <w:abstractNumId w:val="0"/>
  </w:num>
  <w:num w:numId="10" w16cid:durableId="1980914610">
    <w:abstractNumId w:val="12"/>
  </w:num>
  <w:num w:numId="11" w16cid:durableId="691613745">
    <w:abstractNumId w:val="7"/>
  </w:num>
  <w:num w:numId="12" w16cid:durableId="1882209013">
    <w:abstractNumId w:val="7"/>
  </w:num>
  <w:num w:numId="13" w16cid:durableId="1192494624">
    <w:abstractNumId w:val="8"/>
  </w:num>
  <w:num w:numId="14" w16cid:durableId="155696373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lrike Hanke">
    <w15:presenceInfo w15:providerId="AD" w15:userId="S::mail@ulrike-hanke.de::363a8b82-d733-4a02-9335-3b1b41e94c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99"/>
    <w:rsid w:val="00012FD8"/>
    <w:rsid w:val="00020FE8"/>
    <w:rsid w:val="000B382D"/>
    <w:rsid w:val="000C30BF"/>
    <w:rsid w:val="000F3A90"/>
    <w:rsid w:val="0010572B"/>
    <w:rsid w:val="00116931"/>
    <w:rsid w:val="00144FAE"/>
    <w:rsid w:val="00185D7E"/>
    <w:rsid w:val="001C3F35"/>
    <w:rsid w:val="001D5835"/>
    <w:rsid w:val="0022627A"/>
    <w:rsid w:val="00231041"/>
    <w:rsid w:val="00233DF6"/>
    <w:rsid w:val="002404F0"/>
    <w:rsid w:val="00273940"/>
    <w:rsid w:val="0027404D"/>
    <w:rsid w:val="002B4A09"/>
    <w:rsid w:val="002D10D7"/>
    <w:rsid w:val="002D5E3E"/>
    <w:rsid w:val="002E563E"/>
    <w:rsid w:val="002F472A"/>
    <w:rsid w:val="002F5CC1"/>
    <w:rsid w:val="00324E14"/>
    <w:rsid w:val="00351D38"/>
    <w:rsid w:val="00351FF9"/>
    <w:rsid w:val="003925F9"/>
    <w:rsid w:val="003A6B91"/>
    <w:rsid w:val="003C2A73"/>
    <w:rsid w:val="003F666D"/>
    <w:rsid w:val="004014E4"/>
    <w:rsid w:val="0041041D"/>
    <w:rsid w:val="00416143"/>
    <w:rsid w:val="004166B9"/>
    <w:rsid w:val="00473F31"/>
    <w:rsid w:val="004B72A4"/>
    <w:rsid w:val="004C79F0"/>
    <w:rsid w:val="004D78E1"/>
    <w:rsid w:val="004E4354"/>
    <w:rsid w:val="004F0F08"/>
    <w:rsid w:val="00527823"/>
    <w:rsid w:val="00572372"/>
    <w:rsid w:val="005738D5"/>
    <w:rsid w:val="00591C15"/>
    <w:rsid w:val="005B2C74"/>
    <w:rsid w:val="005E4FED"/>
    <w:rsid w:val="005F793A"/>
    <w:rsid w:val="00600AFC"/>
    <w:rsid w:val="006256DC"/>
    <w:rsid w:val="00640F5B"/>
    <w:rsid w:val="00645546"/>
    <w:rsid w:val="006455EB"/>
    <w:rsid w:val="00670ABD"/>
    <w:rsid w:val="006837C7"/>
    <w:rsid w:val="006A0869"/>
    <w:rsid w:val="006E6E88"/>
    <w:rsid w:val="006E6F9E"/>
    <w:rsid w:val="006F2F3D"/>
    <w:rsid w:val="00737799"/>
    <w:rsid w:val="007954E7"/>
    <w:rsid w:val="007B501C"/>
    <w:rsid w:val="007B6D5C"/>
    <w:rsid w:val="007D0A20"/>
    <w:rsid w:val="007D3ADD"/>
    <w:rsid w:val="007E00AA"/>
    <w:rsid w:val="00843E23"/>
    <w:rsid w:val="0086548C"/>
    <w:rsid w:val="008716F6"/>
    <w:rsid w:val="00872588"/>
    <w:rsid w:val="008B2B89"/>
    <w:rsid w:val="00913E36"/>
    <w:rsid w:val="00914F55"/>
    <w:rsid w:val="00916306"/>
    <w:rsid w:val="0093246E"/>
    <w:rsid w:val="00935C5C"/>
    <w:rsid w:val="00957F04"/>
    <w:rsid w:val="0096109B"/>
    <w:rsid w:val="0097596D"/>
    <w:rsid w:val="009805F0"/>
    <w:rsid w:val="00997427"/>
    <w:rsid w:val="009A49D6"/>
    <w:rsid w:val="009A4E8A"/>
    <w:rsid w:val="009B64EC"/>
    <w:rsid w:val="009C5615"/>
    <w:rsid w:val="00A24C0B"/>
    <w:rsid w:val="00A374B2"/>
    <w:rsid w:val="00A3754B"/>
    <w:rsid w:val="00A5422B"/>
    <w:rsid w:val="00A85DEE"/>
    <w:rsid w:val="00A96EBB"/>
    <w:rsid w:val="00AA33AF"/>
    <w:rsid w:val="00AB1B21"/>
    <w:rsid w:val="00AC5495"/>
    <w:rsid w:val="00AC5FCA"/>
    <w:rsid w:val="00AC6109"/>
    <w:rsid w:val="00AD218D"/>
    <w:rsid w:val="00AF0663"/>
    <w:rsid w:val="00AF60DF"/>
    <w:rsid w:val="00AF7199"/>
    <w:rsid w:val="00B10ACA"/>
    <w:rsid w:val="00B74965"/>
    <w:rsid w:val="00B81049"/>
    <w:rsid w:val="00B842AA"/>
    <w:rsid w:val="00B96E58"/>
    <w:rsid w:val="00BC6996"/>
    <w:rsid w:val="00BD0B2C"/>
    <w:rsid w:val="00BD4E66"/>
    <w:rsid w:val="00BD518D"/>
    <w:rsid w:val="00C020AD"/>
    <w:rsid w:val="00C132CE"/>
    <w:rsid w:val="00C60623"/>
    <w:rsid w:val="00C74E55"/>
    <w:rsid w:val="00C9334B"/>
    <w:rsid w:val="00CB7EF2"/>
    <w:rsid w:val="00CC1C9A"/>
    <w:rsid w:val="00CC6667"/>
    <w:rsid w:val="00CD6863"/>
    <w:rsid w:val="00CE3CC7"/>
    <w:rsid w:val="00D343ED"/>
    <w:rsid w:val="00D37F24"/>
    <w:rsid w:val="00D5203C"/>
    <w:rsid w:val="00D61060"/>
    <w:rsid w:val="00D63F1D"/>
    <w:rsid w:val="00D852D9"/>
    <w:rsid w:val="00D94FDF"/>
    <w:rsid w:val="00D96581"/>
    <w:rsid w:val="00D970BD"/>
    <w:rsid w:val="00DB091C"/>
    <w:rsid w:val="00DC3963"/>
    <w:rsid w:val="00DF3825"/>
    <w:rsid w:val="00E31D21"/>
    <w:rsid w:val="00E35829"/>
    <w:rsid w:val="00E64B01"/>
    <w:rsid w:val="00E672A9"/>
    <w:rsid w:val="00E747BD"/>
    <w:rsid w:val="00E94027"/>
    <w:rsid w:val="00E973F6"/>
    <w:rsid w:val="00EC0F16"/>
    <w:rsid w:val="00EC17CA"/>
    <w:rsid w:val="00EF4D68"/>
    <w:rsid w:val="00F6216C"/>
    <w:rsid w:val="00F703A7"/>
    <w:rsid w:val="00FC139B"/>
    <w:rsid w:val="00FC20E4"/>
    <w:rsid w:val="00FF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10D99"/>
  <w15:docId w15:val="{373C3336-A16D-4FF0-BFA5-ED124121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Text"/>
    <w:qFormat/>
    <w:rsid w:val="00AF7199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berschrift1">
    <w:name w:val="heading 1"/>
    <w:aliases w:val="Titel 3"/>
    <w:basedOn w:val="Standard"/>
    <w:next w:val="Standard"/>
    <w:link w:val="berschrift1Zchn"/>
    <w:qFormat/>
    <w:rsid w:val="00E94027"/>
    <w:pPr>
      <w:outlineLvl w:val="0"/>
    </w:pPr>
    <w:rPr>
      <w:rFonts w:eastAsiaTheme="majorEastAsia"/>
      <w:b/>
      <w:bCs/>
      <w:color w:val="0762C8"/>
      <w:sz w:val="24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3C2A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5499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C5F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C5F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5FCA"/>
    <w:rPr>
      <w:sz w:val="24"/>
      <w:szCs w:val="24"/>
    </w:rPr>
  </w:style>
  <w:style w:type="table" w:styleId="Tabellenraster">
    <w:name w:val="Table Grid"/>
    <w:basedOn w:val="NormaleTabelle"/>
    <w:uiPriority w:val="39"/>
    <w:rsid w:val="00AC5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Link"/>
    <w:basedOn w:val="Absatz-Standardschriftart"/>
    <w:qFormat/>
    <w:rsid w:val="00AA33AF"/>
    <w:rPr>
      <w:rFonts w:ascii="Open Sans" w:hAnsi="Open Sans" w:cs="Open Sans"/>
      <w:color w:val="0762C8"/>
      <w:sz w:val="20"/>
      <w:szCs w:val="20"/>
      <w:u w:val="single"/>
    </w:rPr>
  </w:style>
  <w:style w:type="paragraph" w:styleId="Listenabsatz">
    <w:name w:val="List Paragraph"/>
    <w:basedOn w:val="Standard"/>
    <w:link w:val="ListenabsatzZchn"/>
    <w:uiPriority w:val="34"/>
    <w:qFormat/>
    <w:rsid w:val="00640F5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B2B89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rsid w:val="00CC1C9A"/>
    <w:pPr>
      <w:pBdr>
        <w:bottom w:val="single" w:sz="8" w:space="4" w:color="0762C8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CC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andardWeb">
    <w:name w:val="Normal (Web)"/>
    <w:basedOn w:val="Standard"/>
    <w:uiPriority w:val="99"/>
    <w:semiHidden/>
    <w:unhideWhenUsed/>
    <w:rsid w:val="00473F31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berschrift1Zchn">
    <w:name w:val="Überschrift 1 Zchn"/>
    <w:aliases w:val="Titel 3 Zchn"/>
    <w:basedOn w:val="Absatz-Standardschriftart"/>
    <w:link w:val="berschrift1"/>
    <w:rsid w:val="00E94027"/>
    <w:rPr>
      <w:rFonts w:ascii="Open Sans" w:eastAsiaTheme="majorEastAsia" w:hAnsi="Open Sans" w:cs="Open Sans"/>
      <w:b/>
      <w:bCs/>
      <w:color w:val="0762C8"/>
      <w:sz w:val="24"/>
      <w:szCs w:val="22"/>
    </w:rPr>
  </w:style>
  <w:style w:type="character" w:styleId="Fett">
    <w:name w:val="Strong"/>
    <w:aliases w:val="Zwischentitel"/>
    <w:qFormat/>
    <w:rsid w:val="00AA33AF"/>
    <w:rPr>
      <w:rFonts w:ascii="Open Sans" w:hAnsi="Open Sans" w:cs="Open Sans"/>
      <w:b/>
      <w:bCs/>
    </w:rPr>
  </w:style>
  <w:style w:type="character" w:styleId="Hervorhebung">
    <w:name w:val="Emphasis"/>
    <w:aliases w:val="Kursiv"/>
    <w:qFormat/>
    <w:rsid w:val="00AA33AF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AA33AF"/>
    <w:pPr>
      <w:spacing w:before="200"/>
      <w:ind w:left="864" w:right="864"/>
      <w:jc w:val="center"/>
    </w:pPr>
    <w:rPr>
      <w:i/>
      <w:iCs/>
      <w:color w:val="404040" w:themeColor="text1" w:themeTint="BF"/>
      <w:sz w:val="20"/>
    </w:rPr>
  </w:style>
  <w:style w:type="character" w:customStyle="1" w:styleId="ZitatZchn">
    <w:name w:val="Zitat Zchn"/>
    <w:basedOn w:val="Absatz-Standardschriftart"/>
    <w:link w:val="Zitat"/>
    <w:uiPriority w:val="29"/>
    <w:rsid w:val="00AA33AF"/>
    <w:rPr>
      <w:rFonts w:ascii="Open Sans" w:hAnsi="Open Sans" w:cs="Open Sans"/>
      <w:i/>
      <w:iCs/>
      <w:color w:val="404040" w:themeColor="text1" w:themeTint="BF"/>
      <w:szCs w:val="22"/>
    </w:rPr>
  </w:style>
  <w:style w:type="paragraph" w:customStyle="1" w:styleId="Titel1">
    <w:name w:val="Titel 1"/>
    <w:basedOn w:val="Standard"/>
    <w:link w:val="Titel1Char"/>
    <w:qFormat/>
    <w:rsid w:val="00AA33AF"/>
    <w:rPr>
      <w:rFonts w:ascii="Open Sans SemiBold" w:hAnsi="Open Sans SemiBold" w:cs="Open Sans SemiBold"/>
      <w:sz w:val="72"/>
      <w:szCs w:val="72"/>
    </w:rPr>
  </w:style>
  <w:style w:type="paragraph" w:customStyle="1" w:styleId="Titel2">
    <w:name w:val="Titel 2"/>
    <w:basedOn w:val="berschrift1"/>
    <w:link w:val="Titel2Char"/>
    <w:qFormat/>
    <w:rsid w:val="00C60623"/>
    <w:rPr>
      <w:sz w:val="36"/>
      <w:szCs w:val="32"/>
    </w:rPr>
  </w:style>
  <w:style w:type="character" w:customStyle="1" w:styleId="Titel1Char">
    <w:name w:val="Titel 1 Char"/>
    <w:basedOn w:val="Absatz-Standardschriftart"/>
    <w:link w:val="Titel1"/>
    <w:rsid w:val="00AA33AF"/>
    <w:rPr>
      <w:rFonts w:ascii="Open Sans SemiBold" w:hAnsi="Open Sans SemiBold" w:cs="Open Sans SemiBold"/>
      <w:sz w:val="72"/>
      <w:szCs w:val="72"/>
    </w:rPr>
  </w:style>
  <w:style w:type="character" w:customStyle="1" w:styleId="Titel2Char">
    <w:name w:val="Titel 2 Char"/>
    <w:basedOn w:val="berschrift1Zchn"/>
    <w:link w:val="Titel2"/>
    <w:rsid w:val="00C60623"/>
    <w:rPr>
      <w:rFonts w:ascii="Open Sans" w:eastAsiaTheme="majorEastAsia" w:hAnsi="Open Sans" w:cs="Open Sans"/>
      <w:b/>
      <w:bCs/>
      <w:color w:val="0762C8"/>
      <w:sz w:val="36"/>
      <w:szCs w:val="32"/>
    </w:rPr>
  </w:style>
  <w:style w:type="paragraph" w:customStyle="1" w:styleId="Bullet-Points">
    <w:name w:val="Bullet-Points"/>
    <w:basedOn w:val="Listenabsatz"/>
    <w:next w:val="Blocktext"/>
    <w:link w:val="Bullet-PointsZchn"/>
    <w:qFormat/>
    <w:rsid w:val="00273940"/>
    <w:pPr>
      <w:numPr>
        <w:numId w:val="9"/>
      </w:numPr>
    </w:pPr>
  </w:style>
  <w:style w:type="paragraph" w:styleId="Blocktext">
    <w:name w:val="Block Text"/>
    <w:basedOn w:val="Standard"/>
    <w:semiHidden/>
    <w:unhideWhenUsed/>
    <w:rsid w:val="00273940"/>
    <w:pPr>
      <w:pBdr>
        <w:top w:val="single" w:sz="2" w:space="10" w:color="0762C8" w:themeColor="accent1"/>
        <w:left w:val="single" w:sz="2" w:space="10" w:color="0762C8" w:themeColor="accent1"/>
        <w:bottom w:val="single" w:sz="2" w:space="10" w:color="0762C8" w:themeColor="accent1"/>
        <w:right w:val="single" w:sz="2" w:space="10" w:color="0762C8" w:themeColor="accent1"/>
      </w:pBdr>
      <w:ind w:left="1152" w:right="1152"/>
    </w:pPr>
    <w:rPr>
      <w:rFonts w:eastAsiaTheme="minorEastAsia"/>
      <w:i/>
      <w:iCs/>
      <w:color w:val="0762C8" w:themeColor="accent1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273940"/>
    <w:rPr>
      <w:rFonts w:ascii="Open Sans" w:hAnsi="Open Sans" w:cs="Open Sans"/>
      <w:sz w:val="22"/>
      <w:szCs w:val="22"/>
    </w:rPr>
  </w:style>
  <w:style w:type="character" w:customStyle="1" w:styleId="Bullet-PointsZchn">
    <w:name w:val="Bullet-Points Zchn"/>
    <w:basedOn w:val="ListenabsatzZchn"/>
    <w:link w:val="Bullet-Points"/>
    <w:rsid w:val="00273940"/>
    <w:rPr>
      <w:rFonts w:ascii="Open Sans" w:hAnsi="Open Sans" w:cs="Open Sans"/>
      <w:sz w:val="22"/>
      <w:szCs w:val="22"/>
    </w:rPr>
  </w:style>
  <w:style w:type="paragraph" w:customStyle="1" w:styleId="berschrift1-SLKAchtsamkeit">
    <w:name w:val="Überschrift1-SLKAchtsamkeit"/>
    <w:basedOn w:val="Standard"/>
    <w:link w:val="berschrift1-SLKAchtsamkeitZchn"/>
    <w:autoRedefine/>
    <w:qFormat/>
    <w:rsid w:val="003C2A73"/>
    <w:pPr>
      <w:keepNext/>
      <w:keepLines/>
      <w:numPr>
        <w:numId w:val="12"/>
      </w:numPr>
      <w:suppressAutoHyphens/>
      <w:spacing w:before="560" w:after="280" w:line="266" w:lineRule="auto"/>
      <w:contextualSpacing/>
      <w:outlineLvl w:val="0"/>
    </w:pPr>
    <w:rPr>
      <w:rFonts w:eastAsiaTheme="majorEastAsia" w:cstheme="majorBidi"/>
      <w:b/>
      <w:bCs/>
      <w:color w:val="0762C8" w:themeColor="accent1"/>
      <w:sz w:val="32"/>
      <w:szCs w:val="28"/>
      <w:u w:val="single" w:color="0762C8" w:themeColor="accent1"/>
    </w:rPr>
  </w:style>
  <w:style w:type="character" w:customStyle="1" w:styleId="berschrift1-SLKAchtsamkeitZchn">
    <w:name w:val="Überschrift1-SLKAchtsamkeit Zchn"/>
    <w:basedOn w:val="Absatz-Standardschriftart"/>
    <w:link w:val="berschrift1-SLKAchtsamkeit"/>
    <w:rsid w:val="003C2A73"/>
    <w:rPr>
      <w:rFonts w:asciiTheme="minorHAnsi" w:eastAsiaTheme="majorEastAsia" w:hAnsiTheme="minorHAnsi" w:cstheme="majorBidi"/>
      <w:b/>
      <w:bCs/>
      <w:color w:val="0762C8" w:themeColor="accent1"/>
      <w:sz w:val="32"/>
      <w:szCs w:val="28"/>
      <w:u w:val="single" w:color="0762C8" w:themeColor="accent1"/>
      <w:lang w:eastAsia="en-US"/>
    </w:rPr>
  </w:style>
  <w:style w:type="paragraph" w:customStyle="1" w:styleId="berschrift2-SLKAchtsamkeit">
    <w:name w:val="Überschrift2-SLKAchtsamkeit"/>
    <w:basedOn w:val="berschrift2"/>
    <w:link w:val="berschrift2-SLKAchtsamkeitZchn"/>
    <w:autoRedefine/>
    <w:qFormat/>
    <w:rsid w:val="003C2A73"/>
    <w:pPr>
      <w:numPr>
        <w:numId w:val="13"/>
      </w:numPr>
      <w:spacing w:line="266" w:lineRule="auto"/>
      <w:ind w:hanging="360"/>
    </w:pPr>
    <w:rPr>
      <w:rFonts w:asciiTheme="minorHAnsi" w:hAnsiTheme="minorHAnsi"/>
      <w:b/>
      <w:color w:val="0762C8" w:themeColor="accent1"/>
      <w:sz w:val="24"/>
    </w:rPr>
  </w:style>
  <w:style w:type="character" w:customStyle="1" w:styleId="berschrift2-SLKAchtsamkeitZchn">
    <w:name w:val="Überschrift2-SLKAchtsamkeit Zchn"/>
    <w:basedOn w:val="berschrift2Zchn"/>
    <w:link w:val="berschrift2-SLKAchtsamkeit"/>
    <w:rsid w:val="003C2A73"/>
    <w:rPr>
      <w:rFonts w:asciiTheme="minorHAnsi" w:eastAsiaTheme="majorEastAsia" w:hAnsiTheme="minorHAnsi" w:cstheme="majorBidi"/>
      <w:b/>
      <w:color w:val="0762C8" w:themeColor="accent1"/>
      <w:sz w:val="24"/>
      <w:szCs w:val="26"/>
      <w:lang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sid w:val="003C2A73"/>
    <w:rPr>
      <w:rFonts w:asciiTheme="majorHAnsi" w:eastAsiaTheme="majorEastAsia" w:hAnsiTheme="majorHAnsi" w:cstheme="majorBidi"/>
      <w:color w:val="054995" w:themeColor="accent1" w:themeShade="BF"/>
      <w:sz w:val="26"/>
      <w:szCs w:val="26"/>
    </w:rPr>
  </w:style>
  <w:style w:type="paragraph" w:customStyle="1" w:styleId="berschriftkursiv">
    <w:name w:val="Überschrift kursiv"/>
    <w:basedOn w:val="Standard"/>
    <w:link w:val="berschriftkursivZchn"/>
    <w:qFormat/>
    <w:rsid w:val="00AF7199"/>
    <w:rPr>
      <w:rFonts w:asciiTheme="majorHAnsi" w:hAnsiTheme="majorHAnsi" w:cstheme="majorHAnsi"/>
      <w:b/>
      <w:bCs/>
      <w:i/>
      <w:iCs/>
      <w:color w:val="0762C8" w:themeColor="accent1"/>
    </w:rPr>
  </w:style>
  <w:style w:type="character" w:customStyle="1" w:styleId="berschriftkursivZchn">
    <w:name w:val="Überschrift kursiv Zchn"/>
    <w:basedOn w:val="Absatz-Standardschriftart"/>
    <w:link w:val="berschriftkursiv"/>
    <w:rsid w:val="00AF7199"/>
    <w:rPr>
      <w:rFonts w:asciiTheme="majorHAnsi" w:eastAsiaTheme="minorHAnsi" w:hAnsiTheme="majorHAnsi" w:cstheme="majorHAnsi"/>
      <w:b/>
      <w:bCs/>
      <w:i/>
      <w:iCs/>
      <w:color w:val="0762C8" w:themeColor="accent1"/>
      <w:kern w:val="2"/>
      <w:sz w:val="22"/>
      <w:szCs w:val="22"/>
      <w:lang w:eastAsia="en-US"/>
      <w14:ligatures w14:val="standardContextual"/>
    </w:rPr>
  </w:style>
  <w:style w:type="paragraph" w:customStyle="1" w:styleId="berschriftKursiv0">
    <w:name w:val="Überschrift Kursiv"/>
    <w:basedOn w:val="berschrift2"/>
    <w:next w:val="Textkrper"/>
    <w:link w:val="berschriftKursivZchn0"/>
    <w:qFormat/>
    <w:rsid w:val="00AF7199"/>
  </w:style>
  <w:style w:type="paragraph" w:styleId="Textkrper">
    <w:name w:val="Body Text"/>
    <w:basedOn w:val="Standard"/>
    <w:link w:val="TextkrperZchn"/>
    <w:semiHidden/>
    <w:unhideWhenUsed/>
    <w:rsid w:val="00AF719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AF719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berschriftKursivZchn0">
    <w:name w:val="Überschrift Kursiv Zchn"/>
    <w:basedOn w:val="berschrift2Zchn"/>
    <w:link w:val="berschriftKursiv0"/>
    <w:rsid w:val="00AF7199"/>
    <w:rPr>
      <w:rFonts w:asciiTheme="majorHAnsi" w:eastAsiaTheme="majorEastAsia" w:hAnsiTheme="majorHAnsi" w:cstheme="majorBidi"/>
      <w:color w:val="054995" w:themeColor="accent1" w:themeShade="BF"/>
      <w:kern w:val="2"/>
      <w:sz w:val="26"/>
      <w:szCs w:val="26"/>
      <w:lang w:eastAsia="en-US"/>
      <w14:ligatures w14:val="standardContextual"/>
    </w:rPr>
  </w:style>
  <w:style w:type="character" w:styleId="Kommentarzeichen">
    <w:name w:val="annotation reference"/>
    <w:basedOn w:val="Absatz-Standardschriftart"/>
    <w:semiHidden/>
    <w:unhideWhenUsed/>
    <w:rsid w:val="00BD4E66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D4E6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D4E66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D4E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D4E66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ke\OneDrive%20-%20Ulrike%20Hanke\Dokumente\2_Texte\00_Standardisierung\00%20Organisation\Vorlagen\Aufgabe.dotx" TargetMode="External"/></Relationships>
</file>

<file path=word/theme/theme1.xml><?xml version="1.0" encoding="utf-8"?>
<a:theme xmlns:a="http://schemas.openxmlformats.org/drawingml/2006/main" name="Larissa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762C8"/>
      </a:accent1>
      <a:accent2>
        <a:srgbClr val="5F8DD3"/>
      </a:accent2>
      <a:accent3>
        <a:srgbClr val="72CC2E"/>
      </a:accent3>
      <a:accent4>
        <a:srgbClr val="BA2D0B"/>
      </a:accent4>
      <a:accent5>
        <a:srgbClr val="181716"/>
      </a:accent5>
      <a:accent6>
        <a:srgbClr val="524F4C"/>
      </a:accent6>
      <a:hlink>
        <a:srgbClr val="0762C8"/>
      </a:hlink>
      <a:folHlink>
        <a:srgbClr val="800080"/>
      </a:folHlink>
    </a:clrScheme>
    <a:fontScheme name="ULI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20E02924237743BA405D20ECDFD6F4" ma:contentTypeVersion="7" ma:contentTypeDescription="Ein neues Dokument erstellen." ma:contentTypeScope="" ma:versionID="8f6da20c13acf282477fb9750cb4ee6a">
  <xsd:schema xmlns:xsd="http://www.w3.org/2001/XMLSchema" xmlns:xs="http://www.w3.org/2001/XMLSchema" xmlns:p="http://schemas.microsoft.com/office/2006/metadata/properties" xmlns:ns3="38dc3024-adc1-4e2a-b2a1-2f7d05aa1d59" targetNamespace="http://schemas.microsoft.com/office/2006/metadata/properties" ma:root="true" ma:fieldsID="2db7de3471c5fc21c9ff509e9d3069db" ns3:_="">
    <xsd:import namespace="38dc3024-adc1-4e2a-b2a1-2f7d05aa1d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3024-adc1-4e2a-b2a1-2f7d05aa1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AB5C90-B5C7-4737-BC29-7ACC92D61D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FB3ACF-9A1D-4045-BF54-859215BD9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3024-adc1-4e2a-b2a1-2f7d05aa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084C6-C172-4805-B775-9FA734FA9C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EB02E9-64AD-4A6E-BC89-A0835E4788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Aufgabe</Template>
  <TotalTime>0</TotalTime>
  <Pages>2</Pages>
  <Words>277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Ulrike Hanke</dc:creator>
  <cp:lastModifiedBy>Ulrike Hanke</cp:lastModifiedBy>
  <cp:revision>31</cp:revision>
  <cp:lastPrinted>2020-02-07T11:08:00Z</cp:lastPrinted>
  <dcterms:created xsi:type="dcterms:W3CDTF">2023-10-24T16:03:00Z</dcterms:created>
  <dcterms:modified xsi:type="dcterms:W3CDTF">2023-10-24T16:40:00Z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0x0101002920E02924237743BA405D20ECDFD6F4</vt:lpwstr>
  </property>
</Properties>
</file>